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15F50" w14:textId="24B0294A" w:rsidR="004846A3" w:rsidRPr="001A2039" w:rsidRDefault="005F152D" w:rsidP="001A2039">
      <w:pPr>
        <w:pStyle w:val="Nadpis2"/>
        <w:keepNext w:val="0"/>
        <w:keepLines w:val="0"/>
        <w:widowControl w:val="0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CCFFFF"/>
        <w:tabs>
          <w:tab w:val="num" w:pos="576"/>
        </w:tabs>
        <w:suppressAutoHyphens/>
        <w:spacing w:before="120" w:after="0"/>
        <w:ind w:left="0" w:right="0"/>
        <w:rPr>
          <w:rFonts w:cs="Arial"/>
          <w:bCs/>
          <w:caps/>
          <w:color w:val="800000"/>
          <w:szCs w:val="28"/>
        </w:rPr>
      </w:pPr>
      <w:r>
        <w:rPr>
          <w:rFonts w:cs="Arial"/>
          <w:bCs/>
          <w:caps/>
          <w:color w:val="800000"/>
          <w:szCs w:val="28"/>
        </w:rPr>
        <w:t>Divize AS</w:t>
      </w:r>
    </w:p>
    <w:p w14:paraId="7765EFF4" w14:textId="39273A75" w:rsidR="004846A3" w:rsidRDefault="005F152D" w:rsidP="005F152D">
      <w:pPr>
        <w:pStyle w:val="Rejstk"/>
        <w:widowControl w:val="0"/>
        <w:suppressLineNumbers w:val="0"/>
        <w:tabs>
          <w:tab w:val="center" w:pos="4820"/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1186DCC0" wp14:editId="0017B882">
                <wp:simplePos x="0" y="0"/>
                <wp:positionH relativeFrom="column">
                  <wp:posOffset>0</wp:posOffset>
                </wp:positionH>
                <wp:positionV relativeFrom="paragraph">
                  <wp:posOffset>212089</wp:posOffset>
                </wp:positionV>
                <wp:extent cx="6223000" cy="0"/>
                <wp:effectExtent l="0" t="19050" r="25400" b="19050"/>
                <wp:wrapNone/>
                <wp:docPr id="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43D82" id="Line 30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qxpkiWAgAAcQ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</w:t>
      </w:r>
      <w:r w:rsidR="000A124D">
        <w:rPr>
          <w:rFonts w:ascii="Arial" w:hAnsi="Arial" w:cs="Arial"/>
          <w:bCs/>
          <w:kern w:val="1"/>
          <w:sz w:val="24"/>
          <w:szCs w:val="32"/>
        </w:rPr>
        <w:t>6</w:t>
      </w:r>
      <w:r>
        <w:rPr>
          <w:rFonts w:ascii="Arial" w:hAnsi="Arial" w:cs="Arial"/>
          <w:bCs/>
          <w:kern w:val="1"/>
          <w:sz w:val="24"/>
          <w:szCs w:val="32"/>
        </w:rPr>
        <w:t>/202</w:t>
      </w:r>
      <w:r w:rsidR="000A124D">
        <w:rPr>
          <w:rFonts w:ascii="Arial" w:hAnsi="Arial" w:cs="Arial"/>
          <w:bCs/>
          <w:kern w:val="1"/>
          <w:sz w:val="24"/>
          <w:szCs w:val="32"/>
        </w:rPr>
        <w:t>7</w:t>
      </w:r>
      <w:r>
        <w:rPr>
          <w:rFonts w:ascii="Arial" w:hAnsi="Arial" w:cs="Arial"/>
          <w:sz w:val="24"/>
        </w:rPr>
        <w:tab/>
      </w:r>
      <w:r>
        <w:rPr>
          <w:rFonts w:ascii="Impact" w:hAnsi="Impact" w:cs="Impact"/>
          <w:i/>
          <w:iCs/>
          <w:color w:val="333399"/>
          <w:sz w:val="28"/>
          <w:szCs w:val="28"/>
        </w:rPr>
        <w:t>ROZLOSOVÁNÍ SOUTĚŽE</w:t>
      </w:r>
    </w:p>
    <w:p w14:paraId="2D513E9D" w14:textId="77777777" w:rsidR="00A123B2" w:rsidRDefault="00A123B2" w:rsidP="0033550B">
      <w:pPr>
        <w:tabs>
          <w:tab w:val="left" w:pos="8222"/>
        </w:tabs>
        <w:spacing w:before="0"/>
        <w:ind w:left="70" w:firstLine="0"/>
        <w:jc w:val="left"/>
      </w:pP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851"/>
        <w:gridCol w:w="1134"/>
        <w:gridCol w:w="708"/>
        <w:gridCol w:w="851"/>
        <w:gridCol w:w="2835"/>
        <w:gridCol w:w="1843"/>
      </w:tblGrid>
      <w:tr w:rsidR="00A123B2" w:rsidRPr="00A123B2" w14:paraId="647F9855" w14:textId="77777777" w:rsidTr="00A123B2">
        <w:trPr>
          <w:trHeight w:val="1275"/>
        </w:trPr>
        <w:tc>
          <w:tcPr>
            <w:tcW w:w="70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98241F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Soutěž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52A2927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Kolo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D799761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Hrací den</w:t>
            </w:r>
          </w:p>
        </w:tc>
        <w:tc>
          <w:tcPr>
            <w:tcW w:w="708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CB158C1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Den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AA6A8F8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Čas</w:t>
            </w:r>
          </w:p>
        </w:tc>
        <w:tc>
          <w:tcPr>
            <w:tcW w:w="2835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6AD2F86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Zápas</w:t>
            </w:r>
          </w:p>
        </w:tc>
        <w:tc>
          <w:tcPr>
            <w:tcW w:w="1843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D050438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Kuželna</w:t>
            </w:r>
          </w:p>
        </w:tc>
      </w:tr>
      <w:tr w:rsidR="00A123B2" w:rsidRPr="00A123B2" w14:paraId="2ED6CBBC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03D35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3D0727F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EC55891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16.09.2026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3E371C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9043CC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485A98C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Rudná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Vršovice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6C641C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Rudná 1-2</w:t>
            </w:r>
          </w:p>
        </w:tc>
      </w:tr>
      <w:tr w:rsidR="00A123B2" w:rsidRPr="00A123B2" w14:paraId="2818FDAC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152ADC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BE0C9BC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9A81E78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18.09.2026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1A5B97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DC9A65B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BFFE8D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Kosmonosy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 - Vlašim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395779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Kosmonosy 3-6</w:t>
            </w:r>
          </w:p>
        </w:tc>
      </w:tr>
      <w:tr w:rsidR="00A123B2" w:rsidRPr="00A123B2" w14:paraId="552C79C6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1C87CF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36EBC29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A356616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14.09.2026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D9A10C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pondělí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820092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85CEB4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Sparta Praha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Kolín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FBB07F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Braník 1-4</w:t>
            </w:r>
          </w:p>
        </w:tc>
      </w:tr>
      <w:tr w:rsidR="00A123B2" w:rsidRPr="00A123B2" w14:paraId="7A5C5474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64876E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5052FF7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30DE03B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16.09.2026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6603EE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5A0D57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ABEB25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Benešov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 - Brandýs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n.L.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0CBED5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Benešov 1-4</w:t>
            </w:r>
          </w:p>
        </w:tc>
      </w:tr>
      <w:tr w:rsidR="00A123B2" w:rsidRPr="00A123B2" w14:paraId="0B933164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320D50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D998D83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6D6D339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17.09.2026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A721C7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čtvrtek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6BB6E4D" w14:textId="634FBC64" w:rsidR="00A123B2" w:rsidRPr="00A123B2" w:rsidRDefault="00391468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  <w:r w:rsidR="00A123B2"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: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F83751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Konstruktiva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 - Příbram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2FA32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Braník 1-4</w:t>
            </w:r>
          </w:p>
        </w:tc>
      </w:tr>
      <w:tr w:rsidR="00A123B2" w:rsidRPr="00A123B2" w14:paraId="5F048BDF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8DA867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658BD3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CB1FC82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18.09.2026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33105C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AB79B8E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D75E8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Vlašim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Kosmonosy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151ED2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Vlašim 1-2</w:t>
            </w:r>
          </w:p>
        </w:tc>
      </w:tr>
      <w:tr w:rsidR="00A123B2" w:rsidRPr="00A123B2" w14:paraId="2A77AC4B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C76D08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52A1E04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CE2C8F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16.09.2026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F90511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85170A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2D18904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Meteor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Kostelec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n.Č.l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B8222A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Meteor 1-2</w:t>
            </w:r>
          </w:p>
        </w:tc>
      </w:tr>
      <w:tr w:rsidR="00A123B2" w:rsidRPr="00A123B2" w14:paraId="0A029225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5E708A4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1E75231B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0ED07277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6DC406C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144538C5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3E9F98D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0BB7173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A123B2" w:rsidRPr="00A123B2" w14:paraId="0CC3D42F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C19945C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C5D6278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974F49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24.09.2026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C99E7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čtvrtek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D18B01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6CE99A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Vršovice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Kostelec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n.Č.l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EE971E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Vršovice 1-2</w:t>
            </w:r>
          </w:p>
        </w:tc>
      </w:tr>
      <w:tr w:rsidR="00A123B2" w:rsidRPr="00A123B2" w14:paraId="3E2E210E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FAFCF2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6AA572B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FDEE436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25.09.2026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4E5D26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FC634CE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1E485D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Kosmonosy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 - Meteor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6EEB1F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Kosmonosy 3-6</w:t>
            </w:r>
          </w:p>
        </w:tc>
      </w:tr>
      <w:tr w:rsidR="00A123B2" w:rsidRPr="00A123B2" w14:paraId="4FF403AE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AB6E524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5813B65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9D056B3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25.09.2026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89AF60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BDD650C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7A7CF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Příbram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Vlašim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118D01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Příbram 1-2</w:t>
            </w:r>
          </w:p>
        </w:tc>
      </w:tr>
      <w:tr w:rsidR="00A123B2" w:rsidRPr="00A123B2" w14:paraId="1DFF2A7A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F3E17A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C1F5682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946B370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25.09.2026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85E8D0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E5622DB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984249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Brandýs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n.L.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 -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Konstruktiva</w:t>
            </w:r>
            <w:proofErr w:type="spellEnd"/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C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D7BB5E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Brandýs 1-2</w:t>
            </w:r>
          </w:p>
        </w:tc>
      </w:tr>
      <w:tr w:rsidR="00A123B2" w:rsidRPr="00A123B2" w14:paraId="0A365D70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10D5AF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866BA79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80C9583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25.09.2026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5D0AF7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1E818DD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0E855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Kolín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Benešov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81E372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Kutná Hora 1-4</w:t>
            </w:r>
          </w:p>
        </w:tc>
      </w:tr>
      <w:tr w:rsidR="00A123B2" w:rsidRPr="00A123B2" w14:paraId="4EB7F58A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AB40B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EDF958F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279754D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25.09.2026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95E97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A2A0938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B0696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Vlašim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 - Sparta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Praha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FC8A03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Vlašim 1-2</w:t>
            </w:r>
          </w:p>
        </w:tc>
      </w:tr>
      <w:tr w:rsidR="00A123B2" w:rsidRPr="00A123B2" w14:paraId="1122DACE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2537D9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8059DC9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830DFF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23.09.2026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BCE8A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A35E932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13FE22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Rudná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Kosmonosy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C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AD4CF5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Rudná 1-2</w:t>
            </w:r>
          </w:p>
        </w:tc>
      </w:tr>
      <w:tr w:rsidR="00A123B2" w:rsidRPr="00A123B2" w14:paraId="65FB11BB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6B276D7C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62A03015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36618BCB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573CAF6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4E2104C3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63C0959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6E37992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A123B2" w:rsidRPr="00A123B2" w14:paraId="20F44282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130CC0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10156A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C125A6D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02.10.2026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723E18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68F373C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F46A7B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Kosmonosy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 - Vršovice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49C72F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Kosmonosy 3-6</w:t>
            </w:r>
          </w:p>
        </w:tc>
      </w:tr>
      <w:tr w:rsidR="00A123B2" w:rsidRPr="00A123B2" w14:paraId="327A302D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5A82C9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FC3CC57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582E885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28.09.2026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A1EF1A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pondělí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029B4D6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0B6AC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Sparta Praha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Rudná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0C49D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Braník 1-4</w:t>
            </w:r>
          </w:p>
        </w:tc>
      </w:tr>
      <w:tr w:rsidR="00A123B2" w:rsidRPr="00A123B2" w14:paraId="30B96A8D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496EB1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CC69D49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8CECFB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30.09.2026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6C55F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629C296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B1ACBA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Benešov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 - Vlašim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E02E934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Benešov 1-4</w:t>
            </w:r>
          </w:p>
        </w:tc>
      </w:tr>
      <w:tr w:rsidR="00A123B2" w:rsidRPr="00A123B2" w14:paraId="5EBC2D7B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43963F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8BCABCF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917FD11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01.10.2026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85438FC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čtvrtek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21B0427" w14:textId="116BFBB0" w:rsidR="00A123B2" w:rsidRPr="00A123B2" w:rsidRDefault="00391468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  <w:r w:rsidR="00A123B2"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: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 w:rsidR="00A123B2"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17AEF2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Konstruktiva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 - Kolín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435CB1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Braník 1-4</w:t>
            </w:r>
          </w:p>
        </w:tc>
      </w:tr>
      <w:tr w:rsidR="00A123B2" w:rsidRPr="00A123B2" w14:paraId="746C3846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429AD8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DF24EA8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3C07BBD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02.10.2026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A57F37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2465CA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E61C16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Vlašim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Brandýs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n.L.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744C5F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Vlašim 1-2</w:t>
            </w:r>
          </w:p>
        </w:tc>
      </w:tr>
      <w:tr w:rsidR="00A123B2" w:rsidRPr="00A123B2" w14:paraId="5918B94A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6B7CC9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42FA953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37F961E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30.09.2026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AEC2E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B77249B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4C4133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Meteor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Příbram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1230F9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Meteor 1-2</w:t>
            </w:r>
          </w:p>
        </w:tc>
      </w:tr>
      <w:tr w:rsidR="00A123B2" w:rsidRPr="00A123B2" w14:paraId="2FB78D4A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4892BA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D5C11AA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01E6D7E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02.10.2026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5B403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9BBFFE3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C54630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Kostelec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n.Č.l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.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Kosmonosy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C68134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Kostelec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n.Č.l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 1-4</w:t>
            </w:r>
          </w:p>
        </w:tc>
      </w:tr>
      <w:tr w:rsidR="00A123B2" w:rsidRPr="00A123B2" w14:paraId="7ABA955C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6978685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4B46AAD1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113E106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2AC9FD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537D9E5A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1530BDF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09F442F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A123B2" w:rsidRPr="00A123B2" w14:paraId="1D50E75A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FB4203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C44604E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62F5C03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08.10.2026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1E9CA7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čtvrtek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08F5DF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FCD402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Vršovice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Kosmonosy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2317B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Vršovice 1-2</w:t>
            </w:r>
          </w:p>
        </w:tc>
      </w:tr>
      <w:tr w:rsidR="00A123B2" w:rsidRPr="00A123B2" w14:paraId="1A990165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3C8197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E851BA1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381DAF1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09.10.2026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B8EEF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CB397DF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0D63DA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Příbram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Kostelec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n.Č.l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608CC7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Příbram 1-2</w:t>
            </w:r>
          </w:p>
        </w:tc>
      </w:tr>
      <w:tr w:rsidR="00A123B2" w:rsidRPr="00A123B2" w14:paraId="6A9EFBFB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D7457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F902ABD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C4661B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09.10.2026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8E04A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0557B9F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A744D64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Brandýs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n.L.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Meteor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AC9CBD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Brandýs 1-2</w:t>
            </w:r>
          </w:p>
        </w:tc>
      </w:tr>
      <w:tr w:rsidR="00A123B2" w:rsidRPr="00A123B2" w14:paraId="65FBDFC0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035C17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94B1684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0ABB992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09.10.2026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6FAD3E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FA12CA7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53AB85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Kolín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Vlašim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8BDD75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Kutná Hora 1-4</w:t>
            </w:r>
          </w:p>
        </w:tc>
      </w:tr>
      <w:tr w:rsidR="00A123B2" w:rsidRPr="00A123B2" w14:paraId="34AC9E15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AC3C83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3E44B9C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835558C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09.10.2026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11FA65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63D2036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20991E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Vlašim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 -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Konstruktiva</w:t>
            </w:r>
            <w:proofErr w:type="spellEnd"/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C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42F466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Vlašim 1-2</w:t>
            </w:r>
          </w:p>
        </w:tc>
      </w:tr>
      <w:tr w:rsidR="00A123B2" w:rsidRPr="00A123B2" w14:paraId="034E18DE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D395C1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C8F2E6E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BF51BC3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07.10.2026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536CD9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27A448B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7A459C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Rudná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Benešov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159DA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Rudná 1-2</w:t>
            </w:r>
          </w:p>
        </w:tc>
      </w:tr>
      <w:tr w:rsidR="00A123B2" w:rsidRPr="00A123B2" w14:paraId="2D290356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61CA02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33948D8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7AC724A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09.10.2026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DA9696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73DA39B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2BA4F9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Kosmonosy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 - Sparta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Praha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08B5AD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Kosmonosy 3-6</w:t>
            </w:r>
          </w:p>
        </w:tc>
      </w:tr>
      <w:tr w:rsidR="00A123B2" w:rsidRPr="00A123B2" w14:paraId="77F5EB48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14D5E52C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6CC58DFE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1E52E46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002D2DF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6048296D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4B6A214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418A76A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A123B2" w:rsidRPr="00A123B2" w14:paraId="6379AF65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971BF4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C2DF41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CCFFCC"/>
            <w:noWrap/>
            <w:vAlign w:val="bottom"/>
            <w:hideMark/>
          </w:tcPr>
          <w:p w14:paraId="3DFB94C2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12.10.2026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CCFFCC"/>
            <w:noWrap/>
            <w:vAlign w:val="bottom"/>
            <w:hideMark/>
          </w:tcPr>
          <w:p w14:paraId="7786AFA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pondělí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CCFFCC"/>
            <w:noWrap/>
            <w:vAlign w:val="bottom"/>
            <w:hideMark/>
          </w:tcPr>
          <w:p w14:paraId="050D0644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CCFFCC"/>
            <w:noWrap/>
            <w:vAlign w:val="bottom"/>
            <w:hideMark/>
          </w:tcPr>
          <w:p w14:paraId="5FB6108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Sparta Praha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Vršovice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6A5033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Braník 1-4</w:t>
            </w:r>
          </w:p>
        </w:tc>
      </w:tr>
      <w:tr w:rsidR="00A123B2" w:rsidRPr="00A123B2" w14:paraId="320B7DAA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E4AA20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0372623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EBED1A5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14.10.2026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7DAB5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2300F2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AE823C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Benešov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 - Kosmonosy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C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6B03C7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Benešov 1-4</w:t>
            </w:r>
          </w:p>
        </w:tc>
      </w:tr>
      <w:tr w:rsidR="00A123B2" w:rsidRPr="00A123B2" w14:paraId="541FC578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DE0A89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EB08DC9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63C2545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15.10.2026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C6EAC5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čtvrtek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CD5A0FB" w14:textId="3D23CCF2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="003914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:</w:t>
            </w:r>
            <w:r w:rsidR="003914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8D72D4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Konstruktiva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 - Rudná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F7B315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Braník 1-4</w:t>
            </w:r>
          </w:p>
        </w:tc>
      </w:tr>
      <w:tr w:rsidR="00A123B2" w:rsidRPr="00A123B2" w14:paraId="1F1CE622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1E76CA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6401744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3C941F3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16.10.2026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AF3F49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FB6BF2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768FF0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Vlašim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Vlašim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20B85E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Vlašim 1-2</w:t>
            </w:r>
          </w:p>
        </w:tc>
      </w:tr>
      <w:tr w:rsidR="00A123B2" w:rsidRPr="00A123B2" w14:paraId="3CC76B1D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2B55974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2358C55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B5586E1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14.10.2026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B240BB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0E2BBEE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507FE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Meteor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Kolín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C470CE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Meteor 1-2</w:t>
            </w:r>
          </w:p>
        </w:tc>
      </w:tr>
      <w:tr w:rsidR="00A123B2" w:rsidRPr="00A123B2" w14:paraId="01A9DD8F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6505E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3A09555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28DC7FB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16.10.2026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43DA374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BB4669F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2D1A53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Kostelec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n.Č.l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.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Brandýs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n.L.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FBB5B4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Kostelec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n.Č.l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 1-4</w:t>
            </w:r>
          </w:p>
        </w:tc>
      </w:tr>
      <w:tr w:rsidR="00A123B2" w:rsidRPr="00A123B2" w14:paraId="2B24487B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CA568E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0B72BDC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E1A5B2F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16.10.2026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428DFC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F1CEC77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3A88D0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Kosmonosy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 - Příbram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43688A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Kosmonosy 3-6</w:t>
            </w:r>
          </w:p>
        </w:tc>
      </w:tr>
      <w:tr w:rsidR="00A123B2" w:rsidRPr="00A123B2" w14:paraId="15AE97A3" w14:textId="77777777" w:rsidTr="000A124D">
        <w:trPr>
          <w:trHeight w:val="515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3E468C4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337F96E5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40CC9DA4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04C87D3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1A794CC7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3A8329F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54ECA624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A123B2" w:rsidRPr="00A123B2" w14:paraId="7CB859A7" w14:textId="77777777" w:rsidTr="000A124D">
        <w:trPr>
          <w:trHeight w:val="974"/>
        </w:trPr>
        <w:tc>
          <w:tcPr>
            <w:tcW w:w="70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A16FF3B" w14:textId="77777777" w:rsidR="00A123B2" w:rsidRPr="00A123B2" w:rsidRDefault="00A123B2" w:rsidP="00AF2B8F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Soutěž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F4A6EDF" w14:textId="77777777" w:rsidR="00A123B2" w:rsidRPr="00A123B2" w:rsidRDefault="00A123B2" w:rsidP="00AF2B8F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Kolo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58C4531" w14:textId="77777777" w:rsidR="00A123B2" w:rsidRPr="00A123B2" w:rsidRDefault="00A123B2" w:rsidP="00AF2B8F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Hrací den</w:t>
            </w:r>
          </w:p>
        </w:tc>
        <w:tc>
          <w:tcPr>
            <w:tcW w:w="708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1473D06" w14:textId="77777777" w:rsidR="00A123B2" w:rsidRPr="00A123B2" w:rsidRDefault="00A123B2" w:rsidP="00AF2B8F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Den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4FCC8F2" w14:textId="77777777" w:rsidR="00A123B2" w:rsidRPr="00A123B2" w:rsidRDefault="00A123B2" w:rsidP="00AF2B8F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Čas</w:t>
            </w:r>
          </w:p>
        </w:tc>
        <w:tc>
          <w:tcPr>
            <w:tcW w:w="2835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0B5EDD8" w14:textId="77777777" w:rsidR="00A123B2" w:rsidRPr="00A123B2" w:rsidRDefault="00A123B2" w:rsidP="00AF2B8F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Zápas</w:t>
            </w:r>
          </w:p>
        </w:tc>
        <w:tc>
          <w:tcPr>
            <w:tcW w:w="1843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E7229BE" w14:textId="77777777" w:rsidR="00A123B2" w:rsidRPr="00A123B2" w:rsidRDefault="00A123B2" w:rsidP="00AF2B8F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Kuželna</w:t>
            </w:r>
          </w:p>
        </w:tc>
      </w:tr>
      <w:tr w:rsidR="00A123B2" w:rsidRPr="00A123B2" w14:paraId="4F86A25F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9FD4EC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C5108C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418B14A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22.10.2026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56230C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čtvrtek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D8B61EC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738570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Vršovice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Příbram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770700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Vršovice 1-2</w:t>
            </w:r>
          </w:p>
        </w:tc>
      </w:tr>
      <w:tr w:rsidR="00A123B2" w:rsidRPr="00A123B2" w14:paraId="2919EAB1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B0FEA94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CA72854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C2DC09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23.10.2026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57FFD9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A3160A8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355C0B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Brandýs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n.L.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Kosmonosy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CFAC8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Brandýs 1-2</w:t>
            </w:r>
          </w:p>
        </w:tc>
      </w:tr>
      <w:tr w:rsidR="00A123B2" w:rsidRPr="00A123B2" w14:paraId="59B1ADFA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4D5E9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D33B6D4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3F9BE47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23.10.2026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F058CC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2F65FC0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C3F7B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Kolín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Kostelec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n.Č.l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903968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Kutná Hora 1-4</w:t>
            </w:r>
          </w:p>
        </w:tc>
      </w:tr>
      <w:tr w:rsidR="00A123B2" w:rsidRPr="00A123B2" w14:paraId="353F8431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06C24D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FCF1258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FF8E90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23.10.2026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80D06E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6CF790E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063E874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Vlašim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 - Meteor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3D95FD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Vlašim 1-2</w:t>
            </w:r>
          </w:p>
        </w:tc>
      </w:tr>
      <w:tr w:rsidR="00A123B2" w:rsidRPr="00A123B2" w14:paraId="6B53CD85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0BF1CA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EBAE5C5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30D8BC4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21.10.2026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9B77F7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FA21150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77EF81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Rudná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Vlašim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CFF5B0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Rudná 1-2</w:t>
            </w:r>
          </w:p>
        </w:tc>
      </w:tr>
      <w:tr w:rsidR="00A123B2" w:rsidRPr="00A123B2" w14:paraId="1A57F7F8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900472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B662EE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1FE3467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23.10.2026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2D3B7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2503627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3A46C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Kosmonosy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C -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Konstruktiva</w:t>
            </w:r>
            <w:proofErr w:type="spellEnd"/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C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8BA9E4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Kosmonosy 3-6</w:t>
            </w:r>
          </w:p>
        </w:tc>
      </w:tr>
      <w:tr w:rsidR="00A123B2" w:rsidRPr="00A123B2" w14:paraId="0DAD73E8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D0B29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05F5DD6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9FA990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19.10.2026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938FCD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pondělí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478902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55FFC9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Sparta Praha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Benešov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E696DF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Braník 1-4</w:t>
            </w:r>
          </w:p>
        </w:tc>
      </w:tr>
      <w:tr w:rsidR="00A123B2" w:rsidRPr="00A123B2" w14:paraId="76AB19E3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8BA4F3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1E7E8684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6FB47FF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105FDD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DE90DC7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0C28D3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2B075F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A123B2" w:rsidRPr="00A123B2" w14:paraId="38A79507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2443B7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EA9EFD7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862DA00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28.10.2026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3523C7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4E694D9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CE906B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Benešov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 - Vršovice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2B3D964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Benešov 1-4</w:t>
            </w:r>
          </w:p>
        </w:tc>
      </w:tr>
      <w:tr w:rsidR="00A123B2" w:rsidRPr="00A123B2" w14:paraId="5D2BD149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00CF88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CA675FB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090774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29.10.2026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6FF53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čtvrtek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41EED0F" w14:textId="7E11934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="003914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:</w:t>
            </w:r>
            <w:r w:rsidR="003914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1794D7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Konstruktiva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 - Sparta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Praha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9E839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Braník 1-4</w:t>
            </w:r>
          </w:p>
        </w:tc>
      </w:tr>
      <w:tr w:rsidR="00A123B2" w:rsidRPr="00A123B2" w14:paraId="5DD16F40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08C0A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BD3860E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CCABAB4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30.10.2026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869495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300A36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004B80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Vlašim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Kosmonosy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C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014822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Vlašim 1-2</w:t>
            </w:r>
          </w:p>
        </w:tc>
      </w:tr>
      <w:tr w:rsidR="00A123B2" w:rsidRPr="00A123B2" w14:paraId="7AD665E2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6A5D1E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71603B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28599D1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28.10.2026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A6AAD5C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89725E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8F5791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Meteor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Rudná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C32FB0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Meteor 1-2</w:t>
            </w:r>
          </w:p>
        </w:tc>
      </w:tr>
      <w:tr w:rsidR="00A123B2" w:rsidRPr="00A123B2" w14:paraId="1EDBEF40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0F7DA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353139C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523E8CB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30.10.2026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DA6722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5768B81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FD28A0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Kostelec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n.Č.l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.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Vlašim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B06619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Kostelec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n.Č.l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 1-4</w:t>
            </w:r>
          </w:p>
        </w:tc>
      </w:tr>
      <w:tr w:rsidR="00A123B2" w:rsidRPr="00A123B2" w14:paraId="37047369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6761F9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CA71703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12A8D42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30.10.2026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879D52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4F3DBA9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A3EEB2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Kosmonosy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 - Kolín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CF8A9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Kosmonosy 3-6</w:t>
            </w:r>
          </w:p>
        </w:tc>
      </w:tr>
      <w:tr w:rsidR="00A123B2" w:rsidRPr="00A123B2" w14:paraId="0AB7BD23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CC519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6314E0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924BB5A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30.10.2026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1344DC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989C38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FADCA6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Příbram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Brandýs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n.L.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93B159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Příbram 1-2</w:t>
            </w:r>
          </w:p>
        </w:tc>
      </w:tr>
      <w:tr w:rsidR="00A123B2" w:rsidRPr="00A123B2" w14:paraId="3BF034E5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0F15FA0C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592658F4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F2F6421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4821178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388FC80B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EFA247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5D55B43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A123B2" w:rsidRPr="00A123B2" w14:paraId="181F8A83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5DFB08C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84B39E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AEB762F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05.11.2026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621D55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čtvrtek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B027CDE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7D19B4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Vršovice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Brandýs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n.L.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F4FEC0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Vršovice 1-2</w:t>
            </w:r>
          </w:p>
        </w:tc>
      </w:tr>
      <w:tr w:rsidR="00A123B2" w:rsidRPr="00A123B2" w14:paraId="25DA2C78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D118AA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4FFD717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5EB8BB0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06.11.2026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85A9C0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71FADA1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554B61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Kolín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Příbram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DDB01A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Kutná Hora 1-4</w:t>
            </w:r>
          </w:p>
        </w:tc>
      </w:tr>
      <w:tr w:rsidR="00A123B2" w:rsidRPr="00A123B2" w14:paraId="0EAD1BE6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DE8CD2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13885F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3635C42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06.11.2026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5D72F3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B3AFF4A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160771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Vlašim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 - Kosmonosy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CC5E34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Vlašim 1-2</w:t>
            </w:r>
          </w:p>
        </w:tc>
      </w:tr>
      <w:tr w:rsidR="00A123B2" w:rsidRPr="00A123B2" w14:paraId="1FB1AC5F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213F8C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33AF8C6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866BD04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04.11.2026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86E0A4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08E59F6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1DDD0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Rudná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Kostelec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n.Č.l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4B4306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Rudná 1-2</w:t>
            </w:r>
          </w:p>
        </w:tc>
      </w:tr>
      <w:tr w:rsidR="00A123B2" w:rsidRPr="00A123B2" w14:paraId="210DD49D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E2E80E4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9139680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F818716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06.11.2026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72847F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F5E6517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358F55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Kosmonosy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 - Meteor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6C8666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Kosmonosy 3-6</w:t>
            </w:r>
          </w:p>
        </w:tc>
      </w:tr>
      <w:tr w:rsidR="00A123B2" w:rsidRPr="00A123B2" w14:paraId="041FD872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AA2584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21CCC6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8B9A31D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02.11.2026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4B391E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pondělí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7F17394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4EBF01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Sparta Praha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Vlašim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66C85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Braník 1-4</w:t>
            </w:r>
          </w:p>
        </w:tc>
      </w:tr>
      <w:tr w:rsidR="00A123B2" w:rsidRPr="00A123B2" w14:paraId="69E02C1B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4BF3B0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7490696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78E906B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04.11.2026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347303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D12660F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5E2156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Benešov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 -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Konstruktiva</w:t>
            </w:r>
            <w:proofErr w:type="spellEnd"/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C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D5B127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Benešov 1-4</w:t>
            </w:r>
          </w:p>
        </w:tc>
      </w:tr>
      <w:tr w:rsidR="00A123B2" w:rsidRPr="00A123B2" w14:paraId="5CD036EB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3A74042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0FCF588F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0850F03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B9DAE3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5B327DA7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3B0B568C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3D03FB6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A123B2" w:rsidRPr="00A123B2" w14:paraId="42B08DB9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808EF9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9DC16EB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6835E0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12.11.2026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E7998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čtvrtek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FACBDA" w14:textId="7C1CB30D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="003914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:</w:t>
            </w:r>
            <w:r w:rsidR="003914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26B604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Konstruktiva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 - Vršovice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C598E2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Braník 1-4</w:t>
            </w:r>
          </w:p>
        </w:tc>
      </w:tr>
      <w:tr w:rsidR="00A123B2" w:rsidRPr="00A123B2" w14:paraId="0A08DD2A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A39CB4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638FB53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30E7B64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13.11.2026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DA075C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FD44ECF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EE00F0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Vlašim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Benešov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4AE33D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Vlašim 1-2</w:t>
            </w:r>
          </w:p>
        </w:tc>
      </w:tr>
      <w:tr w:rsidR="00A123B2" w:rsidRPr="00A123B2" w14:paraId="6A3043E6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1193DF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06C19C9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E25E5B3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11.11.2026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EE9C7E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9A72536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C4B743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Meteor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Sparta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Praha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B6358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Meteor 1-2</w:t>
            </w:r>
          </w:p>
        </w:tc>
      </w:tr>
      <w:tr w:rsidR="00A123B2" w:rsidRPr="00A123B2" w14:paraId="250DA42D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8A9AFE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0CD6F6F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438B23D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13.11.2026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E1AC1D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38B9885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D66F55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Kostelec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n.Č.l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.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Kosmonosy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C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1DFE2D4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Kostelec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n.Č.l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 1-4</w:t>
            </w:r>
          </w:p>
        </w:tc>
      </w:tr>
      <w:tr w:rsidR="00A123B2" w:rsidRPr="00A123B2" w14:paraId="54A2EDD3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7601EE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D8F3600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A1777EA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13.11.2026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16024A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06AC992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BC3DB0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Kosmonosy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 - Rudná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3B57DAC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Kosmonosy 3-6</w:t>
            </w:r>
          </w:p>
        </w:tc>
      </w:tr>
      <w:tr w:rsidR="00A123B2" w:rsidRPr="00A123B2" w14:paraId="0465A3DD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98A964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4B4582C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5A747CF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13.11.2026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D7A900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1F4A02F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0B1E8B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Příbram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Vlašim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43A874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Příbram 1-2</w:t>
            </w:r>
          </w:p>
        </w:tc>
      </w:tr>
      <w:tr w:rsidR="00A123B2" w:rsidRPr="00A123B2" w14:paraId="29A02B06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A4C17B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437D8A5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D7F1F1D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13.11.2026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0D967F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F762CB2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39D8AD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Brandýs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n.L.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Kolín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DE3722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Brandýs 1-2</w:t>
            </w:r>
          </w:p>
        </w:tc>
      </w:tr>
      <w:tr w:rsidR="00A123B2" w:rsidRPr="00A123B2" w14:paraId="482010D8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7A5848C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3DAE480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1F7CBCDF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0F667D9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69ED0E1A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4642EC2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1069DBC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A123B2" w:rsidRPr="00A123B2" w14:paraId="6DE9168D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09F56A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BCB22F8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09850C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19.11.2026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741F39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čtvrtek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82B3768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CF9705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Vršovice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Kolín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8569D9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Vršovice 1-2</w:t>
            </w:r>
          </w:p>
        </w:tc>
      </w:tr>
      <w:tr w:rsidR="00A123B2" w:rsidRPr="00A123B2" w14:paraId="10AEAB93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21317DC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187177B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69CAB3D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20.11.2026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362300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8D979D2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23621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Vlašim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 - Brandýs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n.L.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A77601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Vlašim 1-2</w:t>
            </w:r>
          </w:p>
        </w:tc>
      </w:tr>
      <w:tr w:rsidR="00A123B2" w:rsidRPr="00A123B2" w14:paraId="1526C02E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7F8EFFC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41B5842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815C147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18.11.2026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5A4B0D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A1FE43E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483FFB4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Rudná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Příbram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6F58CC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Rudná 1-2</w:t>
            </w:r>
          </w:p>
        </w:tc>
      </w:tr>
      <w:tr w:rsidR="00A123B2" w:rsidRPr="00A123B2" w14:paraId="5F676287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AA7714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4B1EFC9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48CBEF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20.11.2026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8C4687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1E8727F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D7D671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Kosmonosy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 - Kosmonosy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EE918C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Kosmonosy 3-6</w:t>
            </w:r>
          </w:p>
        </w:tc>
      </w:tr>
      <w:tr w:rsidR="00A123B2" w:rsidRPr="00A123B2" w14:paraId="416A5106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C3BBAA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A743178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69AA728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16.11.2026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60B65D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pondělí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E4F1823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B5DDC8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Sparta Praha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Kostelec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n.Č.l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AE2949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Braník 1-4</w:t>
            </w:r>
          </w:p>
        </w:tc>
      </w:tr>
      <w:tr w:rsidR="00A123B2" w:rsidRPr="00A123B2" w14:paraId="66C5BF4F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6B31E8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A82373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D64C1E8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18.11.2026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D6F8D9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B96B490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F99DDD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Benešov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 - Meteor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CE05FB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Benešov 1-4</w:t>
            </w:r>
          </w:p>
        </w:tc>
      </w:tr>
      <w:tr w:rsidR="00A123B2" w:rsidRPr="00A123B2" w14:paraId="74838B57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B4917E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E261F4E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8BC3E3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19.11.2026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7E6990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čtvrtek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48A93C4" w14:textId="70058541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="003914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:</w:t>
            </w:r>
            <w:r w:rsidR="003914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3538C5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Konstruktiva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 - Vlašim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73B99A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Braník 1-4</w:t>
            </w:r>
          </w:p>
        </w:tc>
      </w:tr>
      <w:tr w:rsidR="00A123B2" w:rsidRPr="00A123B2" w14:paraId="158363F7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0833D25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47193310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CC8D663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FD56B2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97DAE09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558A5F7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387C598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A123B2" w:rsidRPr="00A123B2" w14:paraId="7F8E98BF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856E5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AE78CAD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0C86D0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27.11.2026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9CBBB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6DA59BD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1B15D9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Vlašim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Vršovice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C60FB1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Vlašim 1-2</w:t>
            </w:r>
          </w:p>
        </w:tc>
      </w:tr>
      <w:tr w:rsidR="00A123B2" w:rsidRPr="00A123B2" w14:paraId="29B6806D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C86C8F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D8AAE1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820834F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25.11.2026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5A340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98BEC6E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7FA0EA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Meteor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 -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Konstruktiva</w:t>
            </w:r>
            <w:proofErr w:type="spellEnd"/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C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F10FC9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Meteor 1-2</w:t>
            </w:r>
          </w:p>
        </w:tc>
      </w:tr>
      <w:tr w:rsidR="00A123B2" w:rsidRPr="00A123B2" w14:paraId="6F6594A8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969941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262FC90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8001B8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27.11.2026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BCECEC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7DF8773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55C3AD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Kostelec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n.Č.l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.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Benešov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E4A31C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Kostelec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n.Č.l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 1-4</w:t>
            </w:r>
          </w:p>
        </w:tc>
      </w:tr>
      <w:tr w:rsidR="00A123B2" w:rsidRPr="00A123B2" w14:paraId="1092B5F9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04F5A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450F4FE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0D36846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27.11.2026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9542184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B96A7DB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DB273C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Kosmonosy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 - Sparta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Praha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210261C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Kosmonosy 3-6</w:t>
            </w:r>
          </w:p>
        </w:tc>
      </w:tr>
      <w:tr w:rsidR="00A123B2" w:rsidRPr="00A123B2" w14:paraId="23D7A38F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75BD4F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05FAD2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5742422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27.11.2026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39AD7A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65047C8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0DEB84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Příbram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Kosmonosy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C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B4F14A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Příbram 1-2</w:t>
            </w:r>
          </w:p>
        </w:tc>
      </w:tr>
      <w:tr w:rsidR="00A123B2" w:rsidRPr="00A123B2" w14:paraId="2C836DA6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2AA6B0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ED7FF31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F660857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27.11.2026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5AD01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EEDDE11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66D189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Brandýs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n.L.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Rudná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255B16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Brandýs 1-2</w:t>
            </w:r>
          </w:p>
        </w:tc>
      </w:tr>
      <w:tr w:rsidR="00A123B2" w:rsidRPr="00A123B2" w14:paraId="33B9DD01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1239B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B3E26F5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696549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27.11.2026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85F8B0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4650F11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3FFC74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Kolín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Vlašim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68BFEC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Kutná Hora 1-4</w:t>
            </w:r>
          </w:p>
        </w:tc>
      </w:tr>
      <w:tr w:rsidR="000A124D" w:rsidRPr="00A123B2" w14:paraId="286AF192" w14:textId="77777777" w:rsidTr="00AF2B8F">
        <w:trPr>
          <w:trHeight w:val="974"/>
        </w:trPr>
        <w:tc>
          <w:tcPr>
            <w:tcW w:w="70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7C7E055" w14:textId="77777777" w:rsidR="000A124D" w:rsidRPr="00A123B2" w:rsidRDefault="000A124D" w:rsidP="00AF2B8F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Soutěž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9F5E018" w14:textId="77777777" w:rsidR="000A124D" w:rsidRPr="00A123B2" w:rsidRDefault="000A124D" w:rsidP="00AF2B8F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Kolo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8A2A993" w14:textId="77777777" w:rsidR="000A124D" w:rsidRPr="00A123B2" w:rsidRDefault="000A124D" w:rsidP="00AF2B8F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Hrací den</w:t>
            </w:r>
          </w:p>
        </w:tc>
        <w:tc>
          <w:tcPr>
            <w:tcW w:w="708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350305C" w14:textId="77777777" w:rsidR="000A124D" w:rsidRPr="00A123B2" w:rsidRDefault="000A124D" w:rsidP="00AF2B8F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Den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65C2FF6" w14:textId="77777777" w:rsidR="000A124D" w:rsidRPr="00A123B2" w:rsidRDefault="000A124D" w:rsidP="00AF2B8F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Čas</w:t>
            </w:r>
          </w:p>
        </w:tc>
        <w:tc>
          <w:tcPr>
            <w:tcW w:w="2835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9A8B17A" w14:textId="77777777" w:rsidR="000A124D" w:rsidRPr="00A123B2" w:rsidRDefault="000A124D" w:rsidP="00AF2B8F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Zápas</w:t>
            </w:r>
          </w:p>
        </w:tc>
        <w:tc>
          <w:tcPr>
            <w:tcW w:w="1843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7AD8F9B" w14:textId="77777777" w:rsidR="000A124D" w:rsidRPr="00A123B2" w:rsidRDefault="000A124D" w:rsidP="00AF2B8F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Kuželna</w:t>
            </w:r>
          </w:p>
        </w:tc>
      </w:tr>
      <w:tr w:rsidR="00A123B2" w:rsidRPr="00A123B2" w14:paraId="182BDBBB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C60387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2641E68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5EF2D29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03.12.2026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3A44C4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čtvrtek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0ECCC2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FD1F23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Vršovice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Vlašim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445E33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Vršovice 1-2</w:t>
            </w:r>
          </w:p>
        </w:tc>
      </w:tr>
      <w:tr w:rsidR="00A123B2" w:rsidRPr="00A123B2" w14:paraId="60E07023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99415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36D81F9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B200A97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02.12.2026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7433A9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92B96BC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42891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Rudná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Kolín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91BBD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Rudná 1-2</w:t>
            </w:r>
          </w:p>
        </w:tc>
      </w:tr>
      <w:tr w:rsidR="00A123B2" w:rsidRPr="00A123B2" w14:paraId="3BA9F8E0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D3AD5A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23CA9F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213D3B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04.12.2026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B36E9DC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4B66647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47E84F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Kosmonosy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 - Brandýs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n.L.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4BFC30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Kosmonosy 3-6</w:t>
            </w:r>
          </w:p>
        </w:tc>
      </w:tr>
      <w:tr w:rsidR="00A123B2" w:rsidRPr="00A123B2" w14:paraId="63B0508E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2BD839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6E0602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6E93F84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30.11.2026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D366BB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pondělí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BCE3CBD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1FD1DE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Sparta Praha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Příbram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67077C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Braník 1-4</w:t>
            </w:r>
          </w:p>
        </w:tc>
      </w:tr>
      <w:tr w:rsidR="00A123B2" w:rsidRPr="00A123B2" w14:paraId="70B32E92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E0F3F0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9F31CBC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EA21C8E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02.12.2026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C2E5FA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17A0FD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78813A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Benešov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 - Kosmonosy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A65DBE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Benešov 1-4</w:t>
            </w:r>
          </w:p>
        </w:tc>
      </w:tr>
      <w:tr w:rsidR="00A123B2" w:rsidRPr="00A123B2" w14:paraId="09F81E92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50E939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401DAF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5BF8DA8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03.12.2026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AA19A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čtvrtek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8A721A3" w14:textId="3986D17E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="003914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:</w:t>
            </w:r>
            <w:r w:rsidR="003914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EC261B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Konstruktiva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 - Kostelec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n.Č.l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22BEB8C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Braník 1-4</w:t>
            </w:r>
          </w:p>
        </w:tc>
      </w:tr>
      <w:tr w:rsidR="00A123B2" w:rsidRPr="00A123B2" w14:paraId="5876AF87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B9902C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FDCA63F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EE2BCEA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04.12.2026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B764AE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42551D8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6C1AD1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Vlašim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Meteor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F1A8BEC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Vlašim 1-2</w:t>
            </w:r>
          </w:p>
        </w:tc>
      </w:tr>
      <w:tr w:rsidR="000A124D" w:rsidRPr="00A123B2" w14:paraId="55022B42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629DC4ED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5998AD6F" w14:textId="77777777" w:rsidR="000A124D" w:rsidRPr="00A123B2" w:rsidRDefault="000A124D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51426665" w14:textId="77777777" w:rsidR="000A124D" w:rsidRPr="00A123B2" w:rsidRDefault="000A124D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B5F202E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0B628FB5" w14:textId="77777777" w:rsidR="000A124D" w:rsidRPr="00A123B2" w:rsidRDefault="000A124D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5F2FC421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46841ABA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A123B2" w:rsidRPr="00A123B2" w14:paraId="120A8E15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C38C33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8A68B93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8453168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09.12.2026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1856D0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6B45DF7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0859DF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Meteor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Vršovice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1096F9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Meteor 1-2</w:t>
            </w:r>
          </w:p>
        </w:tc>
      </w:tr>
      <w:tr w:rsidR="00A123B2" w:rsidRPr="00A123B2" w14:paraId="2D98DA9F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9F9854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47B0A33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F4327B5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11.12.2026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E573B2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384E5F6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C77016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Kostelec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n.Č.l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.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Vlašim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C7CDF8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Kostelec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n.Č.l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 1-4</w:t>
            </w:r>
          </w:p>
        </w:tc>
      </w:tr>
      <w:tr w:rsidR="00A123B2" w:rsidRPr="00A123B2" w14:paraId="5FD1E001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C07DAA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45C3127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FD68201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11.12.2026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3463C3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8814B12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329CED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Kosmonosy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 -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Konstruktiva</w:t>
            </w:r>
            <w:proofErr w:type="spellEnd"/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C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5F053F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Kosmonosy 3-6</w:t>
            </w:r>
          </w:p>
        </w:tc>
      </w:tr>
      <w:tr w:rsidR="00A123B2" w:rsidRPr="00A123B2" w14:paraId="38A9A6C7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18B65D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BCE12DD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BB67F81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11.12.2026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3463BD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871DDD3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357CF2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Příbram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Benešov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AB1F8FC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Příbram 1-2</w:t>
            </w:r>
          </w:p>
        </w:tc>
      </w:tr>
      <w:tr w:rsidR="00A123B2" w:rsidRPr="00A123B2" w14:paraId="3F79552F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F6FE1D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3865EC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8AB06FF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11.12.2026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4382C9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A129EE7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766D0C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Brandýs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n.L.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Sparta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Praha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E64E38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Brandýs 1-2</w:t>
            </w:r>
          </w:p>
        </w:tc>
      </w:tr>
      <w:tr w:rsidR="00A123B2" w:rsidRPr="00A123B2" w14:paraId="6E2D254A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CC5CD2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5D4723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47ED300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11.12.2026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0714CD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9DA387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B97608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Kolín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Kosmonosy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C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9604B1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Kutná Hora 1-4</w:t>
            </w:r>
          </w:p>
        </w:tc>
      </w:tr>
      <w:tr w:rsidR="00A123B2" w:rsidRPr="00A123B2" w14:paraId="2E69E0DF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4FC7EB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9635FA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EA1AF8F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11.12.2026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D8BE9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51579AF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E9F09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Vlašim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 - Rudná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0BF854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Vlašim 1-2</w:t>
            </w:r>
          </w:p>
        </w:tc>
      </w:tr>
      <w:tr w:rsidR="000A124D" w:rsidRPr="00A123B2" w14:paraId="3884F726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56CFDE03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F8505CF" w14:textId="77777777" w:rsidR="000A124D" w:rsidRPr="00A123B2" w:rsidRDefault="000A124D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D3CC58B" w14:textId="77777777" w:rsidR="000A124D" w:rsidRPr="00A123B2" w:rsidRDefault="000A124D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0F733C57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52DE9D16" w14:textId="77777777" w:rsidR="000A124D" w:rsidRPr="00A123B2" w:rsidRDefault="000A124D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413D39C5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64DE202B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A123B2" w:rsidRPr="00A123B2" w14:paraId="50C7AC4E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EE4953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23C4BE6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E387AE4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21.01.2027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7CF497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čtvrtek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642C68D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C80B6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Vršovice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Rudná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769615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Vršovice 1-2</w:t>
            </w:r>
          </w:p>
        </w:tc>
      </w:tr>
      <w:tr w:rsidR="00A123B2" w:rsidRPr="00A123B2" w14:paraId="2A72017D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72A0F8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3A30DDB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1575389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22.01.2027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E2CABD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2C89D90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55163F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Vlašim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 - Kosmonosy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C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E7505F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Vlašim 1-2</w:t>
            </w:r>
          </w:p>
        </w:tc>
      </w:tr>
      <w:tr w:rsidR="00A123B2" w:rsidRPr="00A123B2" w14:paraId="345C703E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2AFD37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E4FE813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A870023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22.01.2027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81D136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E7D7A2F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EC51FE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Kolín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Sparta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Praha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B66086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Kutná Hora 1-4</w:t>
            </w:r>
          </w:p>
        </w:tc>
      </w:tr>
      <w:tr w:rsidR="00A123B2" w:rsidRPr="00A123B2" w14:paraId="7562F798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94ACFC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6126D59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BF9B791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22.01.2027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603ED0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FA9C81C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F6EE9D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Brandýs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n.L.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Benešov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D0C8BF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Brandýs 1-2</w:t>
            </w:r>
          </w:p>
        </w:tc>
      </w:tr>
      <w:tr w:rsidR="00A123B2" w:rsidRPr="00A123B2" w14:paraId="460C6B03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0C1732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6AD55D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5882DEC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22.01.2027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456881C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6B057B0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620D9A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Příbram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 -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Konstruktiva</w:t>
            </w:r>
            <w:proofErr w:type="spellEnd"/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C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4A7F8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Příbram 1-2</w:t>
            </w:r>
          </w:p>
        </w:tc>
      </w:tr>
      <w:tr w:rsidR="00A123B2" w:rsidRPr="00A123B2" w14:paraId="6B6468B3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7238D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9FA84E3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AC8E5EF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22.01.2027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829EA2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B07A179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CA5C4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Kosmonosy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 - Vlašim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441CD0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Kosmonosy 3-6</w:t>
            </w:r>
          </w:p>
        </w:tc>
      </w:tr>
      <w:tr w:rsidR="00A123B2" w:rsidRPr="00A123B2" w14:paraId="5C6651EE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6119A5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C5A79BB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FCE661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22.01.2027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21F035C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D0BE61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2486E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Kostelec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n.Č.l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.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Meteor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558028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Kostelec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n.Č.l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 1-4</w:t>
            </w:r>
          </w:p>
        </w:tc>
      </w:tr>
      <w:tr w:rsidR="000A124D" w:rsidRPr="00A123B2" w14:paraId="226FAE12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1EF351F8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79C6158" w14:textId="77777777" w:rsidR="000A124D" w:rsidRPr="00A123B2" w:rsidRDefault="000A124D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454F6D65" w14:textId="77777777" w:rsidR="000A124D" w:rsidRPr="00A123B2" w:rsidRDefault="000A124D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1324A26C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F77BDD5" w14:textId="77777777" w:rsidR="000A124D" w:rsidRPr="00A123B2" w:rsidRDefault="000A124D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FBA81DA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1144A36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A123B2" w:rsidRPr="00A123B2" w14:paraId="2DE08CF6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C62039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7304917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270C8A7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29.01.2027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BCE8B94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DCD8F98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0AAA7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Kostelec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n.Č.l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.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Vršovice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E3A4E74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Kostelec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n.Č.l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 1-4</w:t>
            </w:r>
          </w:p>
        </w:tc>
      </w:tr>
      <w:tr w:rsidR="00A123B2" w:rsidRPr="00A123B2" w14:paraId="76ABA0B7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A8C848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BC4C347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6842FEA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27.01.2027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82F1BE4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24DEBA5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255EF7C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Meteor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Kosmonosy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D13A04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Meteor 1-2</w:t>
            </w:r>
          </w:p>
        </w:tc>
      </w:tr>
      <w:tr w:rsidR="00A123B2" w:rsidRPr="00A123B2" w14:paraId="4F68D7AD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4170A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68BD7B1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DDE620A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29.01.2027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763F11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0243EC4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988CF6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Vlašim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Příbram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887E7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Vlašim 1-2</w:t>
            </w:r>
          </w:p>
        </w:tc>
      </w:tr>
      <w:tr w:rsidR="00A123B2" w:rsidRPr="00A123B2" w14:paraId="2052E2B0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426DB0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1AD1A1E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CFDFCB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28.01.2027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9C941F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čtvrtek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8F57F8B" w14:textId="00D06004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="003914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:</w:t>
            </w:r>
            <w:r w:rsidR="003914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D2AE24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Konstruktiva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 - Brandýs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n.L.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13744A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Braník 1-4</w:t>
            </w:r>
          </w:p>
        </w:tc>
      </w:tr>
      <w:tr w:rsidR="00A123B2" w:rsidRPr="00A123B2" w14:paraId="684F3C5E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6CF501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40F14C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875FA7B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27.01.2027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116FC8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E38C14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981D9D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Benešov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 - Kolín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8E1F2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Benešov 1-4</w:t>
            </w:r>
          </w:p>
        </w:tc>
      </w:tr>
      <w:tr w:rsidR="00A123B2" w:rsidRPr="00A123B2" w14:paraId="02EB5D66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2CBCA6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F1F91C1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9275A87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25.01.2027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5C8B67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pondělí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00D1A18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1AEF844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Sparta Praha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Vlašim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077119C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Braník 1-4</w:t>
            </w:r>
          </w:p>
        </w:tc>
      </w:tr>
      <w:tr w:rsidR="00A123B2" w:rsidRPr="00A123B2" w14:paraId="369D7362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A6ACFB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AFB27F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55F64CB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29.01.2027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7AA6B2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FDCB159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08C6D6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Kosmonosy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 - Rudná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64F2DD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Kosmonosy 3-6</w:t>
            </w:r>
          </w:p>
        </w:tc>
      </w:tr>
      <w:tr w:rsidR="000A124D" w:rsidRPr="00A123B2" w14:paraId="30BA3025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10A8F5C9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3CE9CBC7" w14:textId="77777777" w:rsidR="000A124D" w:rsidRPr="00A123B2" w:rsidRDefault="000A124D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03B6E20" w14:textId="77777777" w:rsidR="000A124D" w:rsidRPr="00A123B2" w:rsidRDefault="000A124D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32FCC3DA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5F25059" w14:textId="77777777" w:rsidR="000A124D" w:rsidRPr="00A123B2" w:rsidRDefault="000A124D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5C012B1D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33DFEDFF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A123B2" w:rsidRPr="00A123B2" w14:paraId="5BA4163F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16042E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4F28821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75D4464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04.02.2027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015611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čtvrtek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F3B2C29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C1A1BB4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Vršovice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Kosmonosy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C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0A59724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Vršovice 1-2</w:t>
            </w:r>
          </w:p>
        </w:tc>
      </w:tr>
      <w:tr w:rsidR="00A123B2" w:rsidRPr="00A123B2" w14:paraId="424EC704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F6446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2AA20BE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3B6FB42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03.02.2027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DD1CB7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477B926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006B8B4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Rudná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Sparta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Praha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CE8995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Rudná 1-2</w:t>
            </w:r>
          </w:p>
        </w:tc>
      </w:tr>
      <w:tr w:rsidR="00A123B2" w:rsidRPr="00A123B2" w14:paraId="01FA12DE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335B154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DE0CB4B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3E3C5AD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05.02.2027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42357FC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AF34C18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2BAFDA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Vlašim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 - Benešov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A0B2D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Vlašim 1-2</w:t>
            </w:r>
          </w:p>
        </w:tc>
      </w:tr>
      <w:tr w:rsidR="00A123B2" w:rsidRPr="00A123B2" w14:paraId="41200319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1B26EA4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4B78EC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B6AE382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05.02.2027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EA6A9AC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AC81536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8E2777C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Kolín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 -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Konstruktiva</w:t>
            </w:r>
            <w:proofErr w:type="spellEnd"/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C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30E92B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Kutná Hora 1-4</w:t>
            </w:r>
          </w:p>
        </w:tc>
      </w:tr>
      <w:tr w:rsidR="00A123B2" w:rsidRPr="00A123B2" w14:paraId="3AD9419D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423B6E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92C1660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B636100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05.02.2027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8D2E1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92D1FAF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32570C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Brandýs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n.L.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Vlašim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E64C4A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Brandýs 1-2</w:t>
            </w:r>
          </w:p>
        </w:tc>
      </w:tr>
      <w:tr w:rsidR="00A123B2" w:rsidRPr="00A123B2" w14:paraId="50C94B15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B7030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6FCA31F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50ACC34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05.02.2027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A48CF1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63E7EC6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69259B4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Příbram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Meteor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7883E4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Příbram 1-2</w:t>
            </w:r>
          </w:p>
        </w:tc>
      </w:tr>
      <w:tr w:rsidR="00A123B2" w:rsidRPr="00A123B2" w14:paraId="2BB2D542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5524E0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189385D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8443A5A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05.02.2027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C7F5E1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D4A936C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10646A4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Kosmonosy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 - Kostelec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n.Č.l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8D0C21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Kosmonosy 3-6</w:t>
            </w:r>
          </w:p>
        </w:tc>
      </w:tr>
      <w:tr w:rsidR="000A124D" w:rsidRPr="00A123B2" w14:paraId="06A6A9AA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4EE69DDC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0042EC13" w14:textId="77777777" w:rsidR="000A124D" w:rsidRPr="00A123B2" w:rsidRDefault="000A124D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2673EA4" w14:textId="77777777" w:rsidR="000A124D" w:rsidRPr="00A123B2" w:rsidRDefault="000A124D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6DDAD3B9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EF946A1" w14:textId="77777777" w:rsidR="000A124D" w:rsidRPr="00A123B2" w:rsidRDefault="000A124D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3C179A61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08A59DF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A123B2" w:rsidRPr="00A123B2" w14:paraId="33646078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6AC0F4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1D4045F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DB86C9C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12.02.2027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72B43B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1D168F2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9B3DEDC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Kosmonosy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 - Vršovice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4797AA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Kosmonosy 3-6</w:t>
            </w:r>
          </w:p>
        </w:tc>
      </w:tr>
      <w:tr w:rsidR="00A123B2" w:rsidRPr="00A123B2" w14:paraId="48F30DA2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CD5ADB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C762252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B0F5949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12.02.2027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6E139E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9767063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FC2654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Kostelec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n.Č.l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.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Příbram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FB40A1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Kostelec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n.Č.l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 1-4</w:t>
            </w:r>
          </w:p>
        </w:tc>
      </w:tr>
      <w:tr w:rsidR="00A123B2" w:rsidRPr="00A123B2" w14:paraId="464181C7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F5EE96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72DD1D0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3D702E2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10.02.2027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A968EA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CEAEAB2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B3A5C3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Meteor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Brandýs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n.L.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8F0BAF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Meteor 1-2</w:t>
            </w:r>
          </w:p>
        </w:tc>
      </w:tr>
      <w:tr w:rsidR="00A123B2" w:rsidRPr="00A123B2" w14:paraId="016499F8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A1C866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35E33AF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FF16E82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12.02.2027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C2931F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6EA82D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73678D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Vlašim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Kolín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FC7070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Vlašim 1-2</w:t>
            </w:r>
          </w:p>
        </w:tc>
      </w:tr>
      <w:tr w:rsidR="00A123B2" w:rsidRPr="00A123B2" w14:paraId="00EC9021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B73621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486B929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F7A5711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11.02.2027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36AD80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čtvrtek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4EE6EDE" w14:textId="50DD8843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="003914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:</w:t>
            </w:r>
            <w:r w:rsidR="003914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200AD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Konstruktiva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 - Vlašim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4C01C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Braník 1-4</w:t>
            </w:r>
          </w:p>
        </w:tc>
      </w:tr>
      <w:tr w:rsidR="00A123B2" w:rsidRPr="00A123B2" w14:paraId="08380924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61DFE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BD6CD26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A890D4C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10.02.2027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6D000B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4B839BC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A8B9F3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Benešov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 - Rudná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66CFA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Benešov 1-4</w:t>
            </w:r>
          </w:p>
        </w:tc>
      </w:tr>
      <w:tr w:rsidR="00A123B2" w:rsidRPr="00A123B2" w14:paraId="768C95E6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8C35FA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A395EA3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F06C4D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08.02.2027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77C50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pondělí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4CF5FF6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A12AD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Sparta Praha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Kosmonosy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C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BF58F7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Braník 1-4</w:t>
            </w:r>
          </w:p>
        </w:tc>
      </w:tr>
      <w:tr w:rsidR="000A124D" w:rsidRPr="00A123B2" w14:paraId="13CC3883" w14:textId="77777777" w:rsidTr="00AF2B8F">
        <w:trPr>
          <w:trHeight w:val="974"/>
        </w:trPr>
        <w:tc>
          <w:tcPr>
            <w:tcW w:w="70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0C8A444" w14:textId="77777777" w:rsidR="000A124D" w:rsidRPr="00A123B2" w:rsidRDefault="000A124D" w:rsidP="00AF2B8F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Soutěž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C5281C6" w14:textId="77777777" w:rsidR="000A124D" w:rsidRPr="00A123B2" w:rsidRDefault="000A124D" w:rsidP="00AF2B8F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Kolo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4493DD5" w14:textId="77777777" w:rsidR="000A124D" w:rsidRPr="00A123B2" w:rsidRDefault="000A124D" w:rsidP="00AF2B8F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Hrací den</w:t>
            </w:r>
          </w:p>
        </w:tc>
        <w:tc>
          <w:tcPr>
            <w:tcW w:w="708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8D5D0FF" w14:textId="77777777" w:rsidR="000A124D" w:rsidRPr="00A123B2" w:rsidRDefault="000A124D" w:rsidP="00AF2B8F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Den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DBF9E74" w14:textId="77777777" w:rsidR="000A124D" w:rsidRPr="00A123B2" w:rsidRDefault="000A124D" w:rsidP="00AF2B8F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Čas</w:t>
            </w:r>
          </w:p>
        </w:tc>
        <w:tc>
          <w:tcPr>
            <w:tcW w:w="2835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B2E9D7C" w14:textId="77777777" w:rsidR="000A124D" w:rsidRPr="00A123B2" w:rsidRDefault="000A124D" w:rsidP="00AF2B8F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Zápas</w:t>
            </w:r>
          </w:p>
        </w:tc>
        <w:tc>
          <w:tcPr>
            <w:tcW w:w="1843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65C739E" w14:textId="77777777" w:rsidR="000A124D" w:rsidRPr="00A123B2" w:rsidRDefault="000A124D" w:rsidP="00AF2B8F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Kuželna</w:t>
            </w:r>
          </w:p>
        </w:tc>
      </w:tr>
      <w:tr w:rsidR="00A123B2" w:rsidRPr="00A123B2" w14:paraId="6472F378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A5F8D1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B3B067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E831020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18.02.2027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50E51A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čtvrtek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5F25B9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A36EA9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Vršovice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Sparta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Praha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7D1BE0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Vršovice 1-2</w:t>
            </w:r>
          </w:p>
        </w:tc>
      </w:tr>
      <w:tr w:rsidR="00A123B2" w:rsidRPr="00A123B2" w14:paraId="544571DF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8F32AE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3C1670A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D9AA7EC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19.02.2027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28F8E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BE18C9D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6DC1C94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Kosmonosy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 - Benešov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54146C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Kosmonosy 3-6</w:t>
            </w:r>
          </w:p>
        </w:tc>
      </w:tr>
      <w:tr w:rsidR="00A123B2" w:rsidRPr="00A123B2" w14:paraId="604E0910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72E649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9D5898A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00A2BB4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17.02.2027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13B778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6629ED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7632A7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Rudná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 -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Konstruktiva</w:t>
            </w:r>
            <w:proofErr w:type="spellEnd"/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C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25FCD2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Rudná 1-2</w:t>
            </w:r>
          </w:p>
        </w:tc>
      </w:tr>
      <w:tr w:rsidR="00A123B2" w:rsidRPr="00A123B2" w14:paraId="1EEC381D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CBE982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6DF2AB8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A768A91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19.02.2027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0AEBF9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AF887FB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B855B4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Vlašim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 - Vlašim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60BD4B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Vlašim 1-2</w:t>
            </w:r>
          </w:p>
        </w:tc>
      </w:tr>
      <w:tr w:rsidR="00A123B2" w:rsidRPr="00A123B2" w14:paraId="28C064ED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7317CE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090EDD3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3009DEF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19.02.2027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B78B0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15E5887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77059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Kolín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Meteor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01F385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Kutná Hora 1-4</w:t>
            </w:r>
          </w:p>
        </w:tc>
      </w:tr>
      <w:tr w:rsidR="00A123B2" w:rsidRPr="00A123B2" w14:paraId="2C39E5C0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7ECA85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D03266A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CE58076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19.02.2027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B7DDB1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64A4830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C01C9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Brandýs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n.L.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Kostelec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n.Č.l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71503A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Brandýs 1-2</w:t>
            </w:r>
          </w:p>
        </w:tc>
      </w:tr>
      <w:tr w:rsidR="00A123B2" w:rsidRPr="00A123B2" w14:paraId="6A273677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42FC68C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7E0D3DB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72C6116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19.02.2027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C954B74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67C7F67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130593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Příbram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Kosmonosy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6DBD27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Příbram 1-2</w:t>
            </w:r>
          </w:p>
        </w:tc>
      </w:tr>
      <w:tr w:rsidR="000A124D" w:rsidRPr="00A123B2" w14:paraId="705E4E46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43D06FB2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E59D5D5" w14:textId="77777777" w:rsidR="000A124D" w:rsidRPr="00A123B2" w:rsidRDefault="000A124D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476D21DF" w14:textId="77777777" w:rsidR="000A124D" w:rsidRPr="00A123B2" w:rsidRDefault="000A124D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40B94B84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1F92E930" w14:textId="77777777" w:rsidR="000A124D" w:rsidRPr="00A123B2" w:rsidRDefault="000A124D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62088EEF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D603F03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A123B2" w:rsidRPr="00A123B2" w14:paraId="7C5C3B14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D61557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A186EBB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65CADE9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26.02.2027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C88A36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F18581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C9B6C9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Příbram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Vršovice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1A1EF0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Příbram 1-2</w:t>
            </w:r>
          </w:p>
        </w:tc>
      </w:tr>
      <w:tr w:rsidR="00A123B2" w:rsidRPr="00A123B2" w14:paraId="58D7E229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53766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1F275A3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D979973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26.02.2027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BE6A33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A0FADE0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68E35C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Kosmonosy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 - Brandýs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n.L.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8B0FC9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Kosmonosy 3-6</w:t>
            </w:r>
          </w:p>
        </w:tc>
      </w:tr>
      <w:tr w:rsidR="00A123B2" w:rsidRPr="00A123B2" w14:paraId="6102F424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D0C118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309C263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8730F22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26.02.2027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118438C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E44B8A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32ECB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Kostelec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n.Č.l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.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Kolín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3B0CF0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Kostelec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n.Č.l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 1-4</w:t>
            </w:r>
          </w:p>
        </w:tc>
      </w:tr>
      <w:tr w:rsidR="00A123B2" w:rsidRPr="00A123B2" w14:paraId="093FA363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5CF6B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7100E7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03C6986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24.02.2027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A8F7B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53436F9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F2D9BD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Meteor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Vlašim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3C149F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Meteor 1-2</w:t>
            </w:r>
          </w:p>
        </w:tc>
      </w:tr>
      <w:tr w:rsidR="00A123B2" w:rsidRPr="00A123B2" w14:paraId="7EB9695E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96BBCD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3886EE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49D37D8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26.02.2027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E743C1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C31803E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2118E1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Vlašim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Rudná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6859BD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Vlašim 1-2</w:t>
            </w:r>
          </w:p>
        </w:tc>
      </w:tr>
      <w:tr w:rsidR="00A123B2" w:rsidRPr="00A123B2" w14:paraId="567D657F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A0C244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ED86547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EB21216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25.02.2027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06C9FCC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čtvrtek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23B2BB9" w14:textId="67B01D24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="003914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:</w:t>
            </w:r>
            <w:r w:rsidR="003914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309578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Konstruktiva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 - Kosmonosy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C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86F077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Braník 1-4</w:t>
            </w:r>
          </w:p>
        </w:tc>
      </w:tr>
      <w:tr w:rsidR="00A123B2" w:rsidRPr="00A123B2" w14:paraId="4B4F3327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ABA54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AEFB2F1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8B0727D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24.02.2027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424DBF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1728D5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486639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Benešov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 - Sparta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Praha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2A8A85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Benešov 1-4</w:t>
            </w:r>
          </w:p>
        </w:tc>
      </w:tr>
      <w:tr w:rsidR="000A124D" w:rsidRPr="00A123B2" w14:paraId="28F6B085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541BD9BF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4B7D5FFC" w14:textId="77777777" w:rsidR="000A124D" w:rsidRPr="00A123B2" w:rsidRDefault="000A124D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3D81A18" w14:textId="77777777" w:rsidR="000A124D" w:rsidRPr="00A123B2" w:rsidRDefault="000A124D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346DD280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43152C9" w14:textId="77777777" w:rsidR="000A124D" w:rsidRPr="00A123B2" w:rsidRDefault="000A124D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341E481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31E7E987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A123B2" w:rsidRPr="00A123B2" w14:paraId="0B847DB0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86A2A5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BE66CBF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E6B6E0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04.03.2027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B0280E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čtvrtek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A17C302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CA0FA44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Vršovice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Benešov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6ADFB0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Vršovice 1-2</w:t>
            </w:r>
          </w:p>
        </w:tc>
      </w:tr>
      <w:tr w:rsidR="00A123B2" w:rsidRPr="00A123B2" w14:paraId="4036AEC2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4D66E5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153587E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576BACE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01.03.2027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6E9534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pondělí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02D31A7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0D6792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Sparta Praha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 -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Konstruktiva</w:t>
            </w:r>
            <w:proofErr w:type="spellEnd"/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C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EF1E04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Braník 1-4</w:t>
            </w:r>
          </w:p>
        </w:tc>
      </w:tr>
      <w:tr w:rsidR="00A123B2" w:rsidRPr="00A123B2" w14:paraId="0B0B2D0D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CDB1894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C4A9FE9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E585AF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05.03.2027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4674D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6FC8BDB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18E3C2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Kosmonosy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 - Vlašim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8A69E1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Kosmonosy 3-6</w:t>
            </w:r>
          </w:p>
        </w:tc>
      </w:tr>
      <w:tr w:rsidR="00A123B2" w:rsidRPr="00A123B2" w14:paraId="61BEC36E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6CBFFA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B1B586D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31C0E44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03.03.2027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65BF0D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032388C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1B053A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Rudná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Meteor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4865D8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Rudná 1-2</w:t>
            </w:r>
          </w:p>
        </w:tc>
      </w:tr>
      <w:tr w:rsidR="00A123B2" w:rsidRPr="00A123B2" w14:paraId="70F66A78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E5C469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0C59A8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5D85D5F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05.03.2027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882C91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C6997C7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9F0831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Vlašim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 - Kostelec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n.Č.l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E1BC0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Vlašim 1-2</w:t>
            </w:r>
          </w:p>
        </w:tc>
      </w:tr>
      <w:tr w:rsidR="00A123B2" w:rsidRPr="00A123B2" w14:paraId="4C0FA487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85F8464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366C17A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819344B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05.03.2027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9F80C5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BFD6EEC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49511F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Kolín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Kosmonosy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5E061A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Kutná Hora 1-4</w:t>
            </w:r>
          </w:p>
        </w:tc>
      </w:tr>
      <w:tr w:rsidR="00A123B2" w:rsidRPr="00A123B2" w14:paraId="7BC9B9CC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F27ACD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01F10EC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2D8EC86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05.03.2027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6F6B2C4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134C227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009077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Brandýs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n.L.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Příbram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6F598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Brandýs 1-2</w:t>
            </w:r>
          </w:p>
        </w:tc>
      </w:tr>
      <w:tr w:rsidR="000A124D" w:rsidRPr="00A123B2" w14:paraId="6B1DAD92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648890B8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6624C0CD" w14:textId="77777777" w:rsidR="000A124D" w:rsidRPr="00A123B2" w:rsidRDefault="000A124D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B057022" w14:textId="77777777" w:rsidR="000A124D" w:rsidRPr="00A123B2" w:rsidRDefault="000A124D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0AABA544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5EFDE2B" w14:textId="77777777" w:rsidR="000A124D" w:rsidRPr="00A123B2" w:rsidRDefault="000A124D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0E2B07DE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3D98706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A123B2" w:rsidRPr="00A123B2" w14:paraId="1DC6E2F1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4E9C4B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72B7E43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97A083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12.03.2027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5F5A91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C63C52B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8FF43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Brandýs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n.L.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Vršovice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F98A38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Brandýs 1-2</w:t>
            </w:r>
          </w:p>
        </w:tc>
      </w:tr>
      <w:tr w:rsidR="00A123B2" w:rsidRPr="00A123B2" w14:paraId="6EC708B7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1FCEA2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AEBEC5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0D949D5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12.03.2027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AF2480C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BC2BBC5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AA2C0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Příbram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Kolín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36758D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Příbram 1-2</w:t>
            </w:r>
          </w:p>
        </w:tc>
      </w:tr>
      <w:tr w:rsidR="00A123B2" w:rsidRPr="00A123B2" w14:paraId="6CD63CFF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4A6368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788034F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7F3D51A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12.03.2027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043136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84BF870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586A60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Kosmonosy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 - Vlašim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99B108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Kosmonosy 3-6</w:t>
            </w:r>
          </w:p>
        </w:tc>
      </w:tr>
      <w:tr w:rsidR="00A123B2" w:rsidRPr="00A123B2" w14:paraId="7D7CF3AA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1EEEBA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D48BE3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6077248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12.03.2027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6B826E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B81673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E4200A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Kostelec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n.Č.l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.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Rudná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52026C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Kostelec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n.Č.l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 1-4</w:t>
            </w:r>
          </w:p>
        </w:tc>
      </w:tr>
      <w:tr w:rsidR="00A123B2" w:rsidRPr="00A123B2" w14:paraId="50CA4009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D9CAA4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E3C763A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0905727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10.03.2027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C6C42F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051E8BA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15A101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Meteor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Kosmonosy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C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28517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Meteor 1-2</w:t>
            </w:r>
          </w:p>
        </w:tc>
      </w:tr>
      <w:tr w:rsidR="00A123B2" w:rsidRPr="00A123B2" w14:paraId="2BACBDAF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07722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AB26C87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FA395A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12.03.2027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F77286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95506A6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DED005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Vlašim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Sparta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Praha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8331B5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Vlašim 1-2</w:t>
            </w:r>
          </w:p>
        </w:tc>
      </w:tr>
      <w:tr w:rsidR="00A123B2" w:rsidRPr="00A123B2" w14:paraId="3D942412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CF5BDB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A7ADDFC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6A2C63D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11.03.2027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D9C0D1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čtvrtek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6B01496" w14:textId="3ADFCB7C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="003914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:</w:t>
            </w:r>
            <w:r w:rsidR="003914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C128C6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Konstruktiva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 - Benešov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EA1BB1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Braník 1-4</w:t>
            </w:r>
          </w:p>
        </w:tc>
      </w:tr>
      <w:tr w:rsidR="000A124D" w:rsidRPr="00A123B2" w14:paraId="37C750AC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BB4A6D2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5C70C823" w14:textId="77777777" w:rsidR="000A124D" w:rsidRPr="00A123B2" w:rsidRDefault="000A124D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6DBADEAC" w14:textId="77777777" w:rsidR="000A124D" w:rsidRPr="00A123B2" w:rsidRDefault="000A124D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34FD6545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822DA69" w14:textId="77777777" w:rsidR="000A124D" w:rsidRPr="00A123B2" w:rsidRDefault="000A124D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6C21DFE2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6A96D71D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A123B2" w:rsidRPr="00A123B2" w14:paraId="1433556E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738ACE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44D8550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D0029DA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18.03.2027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A52573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čtvrtek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3E92D67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37FA06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Vršovice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 -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Konstruktiva</w:t>
            </w:r>
            <w:proofErr w:type="spellEnd"/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C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238B2E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Vršovice 1-2</w:t>
            </w:r>
          </w:p>
        </w:tc>
      </w:tr>
      <w:tr w:rsidR="00A123B2" w:rsidRPr="00A123B2" w14:paraId="5ACEA445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06121D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5B4C5A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E8D1B72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17.03.2027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662BCE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4F5D79D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65D78E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Benešov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 - Vlašim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F3173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Benešov 1-4</w:t>
            </w:r>
          </w:p>
        </w:tc>
      </w:tr>
      <w:tr w:rsidR="00A123B2" w:rsidRPr="00A123B2" w14:paraId="2E5449FC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480DEA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EEB9D78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004B96B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15.03.2027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04A19E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pondělí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5CFCF0B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046879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Sparta Praha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Meteor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CCCF80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Braník 1-4</w:t>
            </w:r>
          </w:p>
        </w:tc>
      </w:tr>
      <w:tr w:rsidR="00A123B2" w:rsidRPr="00A123B2" w14:paraId="5484AFE1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2A724C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13AFD80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F1BE042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19.03.2027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B7705C4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024F61C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5027C1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Kosmonosy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 - Kostelec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n.Č.l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B5E879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Kosmonosy 3-6</w:t>
            </w:r>
          </w:p>
        </w:tc>
      </w:tr>
      <w:tr w:rsidR="00A123B2" w:rsidRPr="00A123B2" w14:paraId="79812100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15C268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73ED013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FC14A3C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17.03.2027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549C33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9D36355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D9696D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Rudná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Kosmonosy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5264DB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Rudná 1-2</w:t>
            </w:r>
          </w:p>
        </w:tc>
      </w:tr>
      <w:tr w:rsidR="00A123B2" w:rsidRPr="00A123B2" w14:paraId="19CAFE5E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9DBF8E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6E9AD16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DA1EAAD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19.03.2027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7B4C5D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D169E86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CC573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Vlašim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 - Příbram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3ABF5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Vlašim 1-2</w:t>
            </w:r>
          </w:p>
        </w:tc>
      </w:tr>
      <w:tr w:rsidR="00A123B2" w:rsidRPr="00A123B2" w14:paraId="68DCB89B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B8D118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DE51B91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95F48C4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19.03.2027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7775EC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7C788C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72974C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Kolín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Brandýs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n.L.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C7252BC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Kutná Hora 1-4</w:t>
            </w:r>
          </w:p>
        </w:tc>
      </w:tr>
      <w:tr w:rsidR="000A124D" w:rsidRPr="00A123B2" w14:paraId="793DF276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A692FE3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05EE192" w14:textId="77777777" w:rsidR="000A124D" w:rsidRPr="00A123B2" w:rsidRDefault="000A124D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3006A2A" w14:textId="77777777" w:rsidR="000A124D" w:rsidRPr="00A123B2" w:rsidRDefault="000A124D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1F5BC13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B3D179D" w14:textId="77777777" w:rsidR="000A124D" w:rsidRPr="00A123B2" w:rsidRDefault="000A124D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1BFE5D5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69E109B2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A123B2" w:rsidRPr="00A123B2" w14:paraId="302698D3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6A308F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79CEDAF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A5744B2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26.03.2027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0F3064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644B2AE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4876B5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Kolín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Vršovice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A2ECAC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Kutná Hora 1-4</w:t>
            </w:r>
          </w:p>
        </w:tc>
      </w:tr>
      <w:tr w:rsidR="00A123B2" w:rsidRPr="00A123B2" w14:paraId="0169E398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3C1B0A4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A26330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8C3F996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26.03.2027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4ABE7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B79C64E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9B9677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Brandýs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n.L.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Vlašim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C324DC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Brandýs 1-2</w:t>
            </w:r>
          </w:p>
        </w:tc>
      </w:tr>
      <w:tr w:rsidR="00A123B2" w:rsidRPr="00A123B2" w14:paraId="2BE3C09C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64CDF4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E1DEB26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CD305FE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26.03.2027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699BE6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32A9384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6A12D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Příbram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Rudná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761541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Příbram 1-2</w:t>
            </w:r>
          </w:p>
        </w:tc>
      </w:tr>
      <w:tr w:rsidR="00A123B2" w:rsidRPr="00A123B2" w14:paraId="672E7E1F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B60FABC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27FE4E0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F7C3266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26.03.2027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AA668C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D0E0ED5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F5BBCE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Kosmonosy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 - Kosmonosy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C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D699964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Kosmonosy 3-6</w:t>
            </w:r>
          </w:p>
        </w:tc>
      </w:tr>
      <w:tr w:rsidR="00A123B2" w:rsidRPr="00A123B2" w14:paraId="18371322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DA9619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61116F9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8AB2EE4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26.03.2027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A32B1E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5DFB2ED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1DFF6E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Kostelec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n.Č.l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.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Sparta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Praha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810D13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Kostelec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n.Č.l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 1-4</w:t>
            </w:r>
          </w:p>
        </w:tc>
      </w:tr>
      <w:tr w:rsidR="00A123B2" w:rsidRPr="00A123B2" w14:paraId="63A8473F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3E5C54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0CD60DF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20A3A6F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24.03.2027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D706BB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CE06E6B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8F8E82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Meteor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Benešov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FEEB52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Meteor 1-2</w:t>
            </w:r>
          </w:p>
        </w:tc>
      </w:tr>
      <w:tr w:rsidR="00A123B2" w:rsidRPr="00A123B2" w14:paraId="61CA8EC0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C230E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9DBC34C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EE01439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26.03.2027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574B1D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8D7447E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56B893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Vlašim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 -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Konstruktiva</w:t>
            </w:r>
            <w:proofErr w:type="spellEnd"/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C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97CBF7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Vlašim 1-2</w:t>
            </w:r>
          </w:p>
        </w:tc>
      </w:tr>
      <w:tr w:rsidR="000A124D" w:rsidRPr="00A123B2" w14:paraId="36F75C87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33DFDEAD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E6E58E8" w14:textId="77777777" w:rsidR="000A124D" w:rsidRPr="00A123B2" w:rsidRDefault="000A124D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5A558FC0" w14:textId="77777777" w:rsidR="000A124D" w:rsidRPr="00A123B2" w:rsidRDefault="000A124D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1F789FEE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19C2581" w14:textId="77777777" w:rsidR="000A124D" w:rsidRPr="00A123B2" w:rsidRDefault="000A124D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0E57C0F9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5792D4B7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0A124D" w:rsidRPr="00A123B2" w14:paraId="34F0E86F" w14:textId="77777777" w:rsidTr="00AF2B8F">
        <w:trPr>
          <w:trHeight w:val="974"/>
        </w:trPr>
        <w:tc>
          <w:tcPr>
            <w:tcW w:w="70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6F3B672" w14:textId="77777777" w:rsidR="000A124D" w:rsidRPr="00A123B2" w:rsidRDefault="000A124D" w:rsidP="00AF2B8F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Soutěž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EAAF07C" w14:textId="77777777" w:rsidR="000A124D" w:rsidRPr="00A123B2" w:rsidRDefault="000A124D" w:rsidP="00AF2B8F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Kolo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ED879F3" w14:textId="77777777" w:rsidR="000A124D" w:rsidRPr="00A123B2" w:rsidRDefault="000A124D" w:rsidP="00AF2B8F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Hrací den</w:t>
            </w:r>
          </w:p>
        </w:tc>
        <w:tc>
          <w:tcPr>
            <w:tcW w:w="708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1CB1BE4" w14:textId="77777777" w:rsidR="000A124D" w:rsidRPr="00A123B2" w:rsidRDefault="000A124D" w:rsidP="00AF2B8F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Den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7F9F803" w14:textId="77777777" w:rsidR="000A124D" w:rsidRPr="00A123B2" w:rsidRDefault="000A124D" w:rsidP="00AF2B8F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Čas</w:t>
            </w:r>
          </w:p>
        </w:tc>
        <w:tc>
          <w:tcPr>
            <w:tcW w:w="2835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BAC3A11" w14:textId="77777777" w:rsidR="000A124D" w:rsidRPr="00A123B2" w:rsidRDefault="000A124D" w:rsidP="00AF2B8F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Zápas</w:t>
            </w:r>
          </w:p>
        </w:tc>
        <w:tc>
          <w:tcPr>
            <w:tcW w:w="1843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93C9A1B" w14:textId="77777777" w:rsidR="000A124D" w:rsidRPr="00A123B2" w:rsidRDefault="000A124D" w:rsidP="00AF2B8F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Kuželna</w:t>
            </w:r>
          </w:p>
        </w:tc>
      </w:tr>
      <w:tr w:rsidR="00A123B2" w:rsidRPr="00A123B2" w14:paraId="3F770155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2D33704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BF25111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A1CF75B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08.04.2027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44A336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čtvrtek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DA2CBFD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9786D0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Vršovice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Vlašim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BFB36E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Vršovice 1-2</w:t>
            </w:r>
          </w:p>
        </w:tc>
      </w:tr>
      <w:tr w:rsidR="00A123B2" w:rsidRPr="00A123B2" w14:paraId="3D0257CE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37AEE8C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E1E5471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C9A35E3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08.04.2027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12203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čtvrtek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96A4376" w14:textId="4BD3963B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="003914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:</w:t>
            </w:r>
            <w:r w:rsidR="003914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CAAADC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Konstruktiva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 - Meteor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ADA8A8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Braník 1-4</w:t>
            </w:r>
          </w:p>
        </w:tc>
      </w:tr>
      <w:tr w:rsidR="00A123B2" w:rsidRPr="00A123B2" w14:paraId="30787B3C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DEF5B1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28678B8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BD1EBE1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07.04.2027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F530A0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FB59A78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4F3D034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Benešov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 - Kostelec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n.Č.l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8870FD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Benešov 1-4</w:t>
            </w:r>
          </w:p>
        </w:tc>
      </w:tr>
      <w:tr w:rsidR="00A123B2" w:rsidRPr="00A123B2" w14:paraId="223B49A8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91C807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7A377D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CAFAED1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05.04.2027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AD2843C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pondělí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927B275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2F6295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Sparta Praha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Kosmonosy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89CCB9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Braník 1-4</w:t>
            </w:r>
          </w:p>
        </w:tc>
      </w:tr>
      <w:tr w:rsidR="00A123B2" w:rsidRPr="00A123B2" w14:paraId="5025704E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78577C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6515E58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9D2744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09.04.2027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9F8389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2A0C1DE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C3A2B8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Kosmonosy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 - Příbram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EA4B7A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Kosmonosy 3-6</w:t>
            </w:r>
          </w:p>
        </w:tc>
      </w:tr>
      <w:tr w:rsidR="00A123B2" w:rsidRPr="00A123B2" w14:paraId="067C49CD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75251D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C1AF927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1D528A7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07.04.2027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985868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287C10A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D05731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Rudná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Brandýs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n.L.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1D777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Rudná 1-2</w:t>
            </w:r>
          </w:p>
        </w:tc>
      </w:tr>
      <w:tr w:rsidR="00A123B2" w:rsidRPr="00A123B2" w14:paraId="66271830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927FAD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DCEDAE1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3AFBC3C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09.04.2027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7D5231C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6B0D6CA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92CF99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Vlašim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 - Kolín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D71145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Vlašim 1-2</w:t>
            </w:r>
          </w:p>
        </w:tc>
      </w:tr>
      <w:tr w:rsidR="000A124D" w:rsidRPr="00A123B2" w14:paraId="447E4FA1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56C1D6BD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6557F297" w14:textId="77777777" w:rsidR="000A124D" w:rsidRPr="00A123B2" w:rsidRDefault="000A124D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A027434" w14:textId="77777777" w:rsidR="000A124D" w:rsidRPr="00A123B2" w:rsidRDefault="000A124D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4B30D791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BCAA613" w14:textId="77777777" w:rsidR="000A124D" w:rsidRPr="00A123B2" w:rsidRDefault="000A124D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1851FCEC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1C60B14B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A123B2" w:rsidRPr="00A123B2" w14:paraId="27E3E78C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4D7D29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6B5B215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37DAC50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16.04.2027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7486D5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097EBF0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F4332A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Vlašim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 - Vršovice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FFAE9B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Vlašim 1-2</w:t>
            </w:r>
          </w:p>
        </w:tc>
      </w:tr>
      <w:tr w:rsidR="00A123B2" w:rsidRPr="00A123B2" w14:paraId="07C253BD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D369AD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DEC753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791B55D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16.04.2027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BE76E1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876BF13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E8CEC28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Kolín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Rudná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F4C937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Kutná Hora 1-4</w:t>
            </w:r>
          </w:p>
        </w:tc>
      </w:tr>
      <w:tr w:rsidR="00A123B2" w:rsidRPr="00A123B2" w14:paraId="3EA2995C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51337C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D4F9707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16190D4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16.04.2027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6FDF21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73CB3AB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EC58F2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Brandýs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n.L.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Kosmonosy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C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C10769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Brandýs 1-2</w:t>
            </w:r>
          </w:p>
        </w:tc>
      </w:tr>
      <w:tr w:rsidR="00A123B2" w:rsidRPr="00A123B2" w14:paraId="58A0084D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EE226B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4F49246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9C6610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16.04.2027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C045D7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E825634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931D6A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Příbram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Sparta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Praha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805266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Příbram 1-2</w:t>
            </w:r>
          </w:p>
        </w:tc>
      </w:tr>
      <w:tr w:rsidR="00A123B2" w:rsidRPr="00A123B2" w14:paraId="22C70CCF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6B509C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60033F5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0D61C31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16.04.2027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10443A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BA3BB21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34E9E94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Kosmonosy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 - Benešov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A2684F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Kosmonosy 3-6</w:t>
            </w:r>
          </w:p>
        </w:tc>
      </w:tr>
      <w:tr w:rsidR="00A123B2" w:rsidRPr="00A123B2" w14:paraId="075D8826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43335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214ADA0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E55AEFC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16.04.2027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826EDE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881E0DB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99C09E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Kostelec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n.Č.l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.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 -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Konstruktiva</w:t>
            </w:r>
            <w:proofErr w:type="spellEnd"/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C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2349C5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Kostelec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n.Č.l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 1-4</w:t>
            </w:r>
          </w:p>
        </w:tc>
      </w:tr>
      <w:tr w:rsidR="00A123B2" w:rsidRPr="00A123B2" w14:paraId="2844844A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A3CE08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C7ED397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888304F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14.04.2027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BB2024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70DD40D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88CDF6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Meteor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Vlašim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F631C61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Meteor 1-2</w:t>
            </w:r>
          </w:p>
        </w:tc>
      </w:tr>
      <w:tr w:rsidR="000A124D" w:rsidRPr="00A123B2" w14:paraId="09E19FA0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18C5A8CA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1E90A26" w14:textId="77777777" w:rsidR="000A124D" w:rsidRPr="00A123B2" w:rsidRDefault="000A124D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1437398F" w14:textId="77777777" w:rsidR="000A124D" w:rsidRPr="00A123B2" w:rsidRDefault="000A124D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25A7F034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36B6B8C8" w14:textId="77777777" w:rsidR="000A124D" w:rsidRPr="00A123B2" w:rsidRDefault="000A124D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1ADBABD9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</w:tcPr>
          <w:p w14:paraId="785C597A" w14:textId="77777777" w:rsidR="000A124D" w:rsidRPr="00A123B2" w:rsidRDefault="000A124D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A123B2" w:rsidRPr="00A123B2" w14:paraId="0F945D1E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793D68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D9B1753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DA89CB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22.04.2027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E504E4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čtvrtek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7F977FF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87D2AF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Vršovice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Meteor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4E5D11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Vršovice 1-2</w:t>
            </w:r>
          </w:p>
        </w:tc>
      </w:tr>
      <w:tr w:rsidR="00A123B2" w:rsidRPr="00A123B2" w14:paraId="280F2937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C50CF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8FE528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656FF8E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23.04.2027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96C42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CEEDBC9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27297E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Vlašim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Kostelec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n.Č.l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139F8EC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Vlašim 1-2</w:t>
            </w:r>
          </w:p>
        </w:tc>
      </w:tr>
      <w:tr w:rsidR="00A123B2" w:rsidRPr="00A123B2" w14:paraId="6F68A9AF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8ACE549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BE50510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C000963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22.04.2027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874D4E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čtvrtek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517CB9A" w14:textId="391442F4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="003914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:</w:t>
            </w:r>
            <w:r w:rsidR="003914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CEAA332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Konstruktiva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 - Kosmonosy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0837D3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Braník 1-4</w:t>
            </w:r>
          </w:p>
        </w:tc>
      </w:tr>
      <w:tr w:rsidR="00A123B2" w:rsidRPr="00A123B2" w14:paraId="1C968FE9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D42899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CA48E91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FFE130F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21.04.2027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12E241C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2BEACF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DC009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Benešov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 - Příbram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80F435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Benešov 1-4</w:t>
            </w:r>
          </w:p>
        </w:tc>
      </w:tr>
      <w:tr w:rsidR="00A123B2" w:rsidRPr="00A123B2" w14:paraId="082DAA44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71B9F6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9C02B3B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C476255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19.04.2027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9941FF0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pondělí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99F17C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6D1FDD5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Sparta Praha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Brandýs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n.L.</w:t>
            </w:r>
            <w:proofErr w:type="spell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103C1C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Braník 1-4</w:t>
            </w:r>
          </w:p>
        </w:tc>
      </w:tr>
      <w:tr w:rsidR="00A123B2" w:rsidRPr="00A123B2" w14:paraId="7AFF7743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AE9A44E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051331E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622E1E9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23.04.2027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3418396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361C019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18:00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813582B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Kosmonosy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 - Kolín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2A68B3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Kosmonosy 3-6</w:t>
            </w:r>
          </w:p>
        </w:tc>
      </w:tr>
      <w:tr w:rsidR="00A123B2" w:rsidRPr="00A123B2" w14:paraId="5B8F1E15" w14:textId="77777777" w:rsidTr="00A123B2">
        <w:trPr>
          <w:trHeight w:val="288"/>
        </w:trPr>
        <w:tc>
          <w:tcPr>
            <w:tcW w:w="70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58F362F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21E71D4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01BA2A" w14:textId="77777777" w:rsidR="00A123B2" w:rsidRPr="00A123B2" w:rsidRDefault="00A123B2" w:rsidP="00A123B2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21.04.2027</w:t>
            </w:r>
          </w:p>
        </w:tc>
        <w:tc>
          <w:tcPr>
            <w:tcW w:w="70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E4FC987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5F32C04" w14:textId="77777777" w:rsidR="00A123B2" w:rsidRPr="00A123B2" w:rsidRDefault="00A123B2" w:rsidP="00A123B2">
            <w:pPr>
              <w:spacing w:before="0"/>
              <w:ind w:firstLine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17:30</w:t>
            </w:r>
          </w:p>
        </w:tc>
        <w:tc>
          <w:tcPr>
            <w:tcW w:w="283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CEC657A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Rudná </w:t>
            </w:r>
            <w:proofErr w:type="gramStart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- Vlašim</w:t>
            </w:r>
            <w:proofErr w:type="gramEnd"/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8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FDD2DD" w14:textId="77777777" w:rsidR="00A123B2" w:rsidRPr="00A123B2" w:rsidRDefault="00A123B2" w:rsidP="00A123B2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123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Rudná 1-2</w:t>
            </w:r>
          </w:p>
        </w:tc>
      </w:tr>
    </w:tbl>
    <w:p w14:paraId="06DAB6DE" w14:textId="72C1CB62" w:rsidR="00AF596D" w:rsidRDefault="00CD5630" w:rsidP="00A123B2">
      <w:pPr>
        <w:tabs>
          <w:tab w:val="left" w:pos="8222"/>
        </w:tabs>
        <w:spacing w:before="0"/>
        <w:ind w:firstLine="0"/>
        <w:jc w:val="left"/>
      </w:pPr>
      <w:r>
        <w:br w:type="page"/>
      </w:r>
      <w:r>
        <w:lastRenderedPageBreak/>
        <w:t xml:space="preserve"> </w:t>
      </w:r>
    </w:p>
    <w:p w14:paraId="721036C5" w14:textId="77777777" w:rsidR="00AF596D" w:rsidRDefault="00AF596D" w:rsidP="00657519">
      <w:pPr>
        <w:pStyle w:val="Kolo"/>
        <w:pBdr>
          <w:bottom w:val="none" w:sz="0" w:space="0" w:color="auto"/>
        </w:pBdr>
      </w:pPr>
    </w:p>
    <w:p w14:paraId="2D93AAE6" w14:textId="4BA8BB8A" w:rsidR="004846A3" w:rsidRDefault="002B65F3" w:rsidP="00657519">
      <w:pPr>
        <w:pStyle w:val="Kolo"/>
        <w:pBdr>
          <w:bottom w:val="none" w:sz="0" w:space="0" w:color="auto"/>
        </w:pBdr>
      </w:pPr>
      <w:r>
        <w:t xml:space="preserve">Kostelec </w:t>
      </w:r>
      <w:proofErr w:type="spellStart"/>
      <w:r>
        <w:t>n.Č.l</w:t>
      </w:r>
      <w:proofErr w:type="spellEnd"/>
      <w:r>
        <w:t>.</w:t>
      </w:r>
      <w:r w:rsidR="00CD5630">
        <w:br/>
      </w:r>
    </w:p>
    <w:tbl>
      <w:tblPr>
        <w:tblW w:w="92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144"/>
        <w:gridCol w:w="841"/>
        <w:gridCol w:w="850"/>
        <w:gridCol w:w="3686"/>
        <w:gridCol w:w="2150"/>
      </w:tblGrid>
      <w:tr w:rsidR="000A124D" w:rsidRPr="000A124D" w14:paraId="028E118B" w14:textId="77777777" w:rsidTr="000A124D">
        <w:trPr>
          <w:trHeight w:val="1275"/>
        </w:trPr>
        <w:tc>
          <w:tcPr>
            <w:tcW w:w="56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839C12E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Kolo</w:t>
            </w:r>
          </w:p>
        </w:tc>
        <w:tc>
          <w:tcPr>
            <w:tcW w:w="1144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AB4CEBD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Hrací den</w:t>
            </w:r>
          </w:p>
        </w:tc>
        <w:tc>
          <w:tcPr>
            <w:tcW w:w="84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56BF803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Den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A164C46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Čas</w:t>
            </w:r>
          </w:p>
        </w:tc>
        <w:tc>
          <w:tcPr>
            <w:tcW w:w="3686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4791AAE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Zápas</w:t>
            </w:r>
          </w:p>
        </w:tc>
        <w:tc>
          <w:tcPr>
            <w:tcW w:w="2150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5016BB6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Kuželna</w:t>
            </w:r>
          </w:p>
        </w:tc>
      </w:tr>
      <w:tr w:rsidR="000A124D" w:rsidRPr="000A124D" w14:paraId="01467A27" w14:textId="77777777" w:rsidTr="000A124D">
        <w:trPr>
          <w:trHeight w:val="288"/>
        </w:trPr>
        <w:tc>
          <w:tcPr>
            <w:tcW w:w="562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F43AE9B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28E3121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16.09.2026</w:t>
            </w:r>
          </w:p>
        </w:tc>
        <w:tc>
          <w:tcPr>
            <w:tcW w:w="84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FF67AD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8392388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6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314CE0E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Meteor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Kostelec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>. A</w:t>
            </w:r>
          </w:p>
        </w:tc>
        <w:tc>
          <w:tcPr>
            <w:tcW w:w="21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031CB06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Meteor 1-2</w:t>
            </w:r>
          </w:p>
        </w:tc>
      </w:tr>
      <w:tr w:rsidR="000A124D" w:rsidRPr="000A124D" w14:paraId="3187870F" w14:textId="77777777" w:rsidTr="000A124D">
        <w:trPr>
          <w:trHeight w:val="288"/>
        </w:trPr>
        <w:tc>
          <w:tcPr>
            <w:tcW w:w="562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7C8DCE6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14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FCF15E8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24.09.2026</w:t>
            </w:r>
          </w:p>
        </w:tc>
        <w:tc>
          <w:tcPr>
            <w:tcW w:w="84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6884D06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čtvrtek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5FF91FB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6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89029DE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Vršovice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Kostelec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>. A</w:t>
            </w:r>
          </w:p>
        </w:tc>
        <w:tc>
          <w:tcPr>
            <w:tcW w:w="21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DA301C4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Vršovice 1-2</w:t>
            </w:r>
          </w:p>
        </w:tc>
      </w:tr>
      <w:tr w:rsidR="000A124D" w:rsidRPr="000A124D" w14:paraId="659DC8B0" w14:textId="77777777" w:rsidTr="000A124D">
        <w:trPr>
          <w:trHeight w:val="288"/>
        </w:trPr>
        <w:tc>
          <w:tcPr>
            <w:tcW w:w="562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7550F89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541C060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02.10.2026</w:t>
            </w:r>
          </w:p>
        </w:tc>
        <w:tc>
          <w:tcPr>
            <w:tcW w:w="84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67E1943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E9BF8E1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19:30</w:t>
            </w:r>
          </w:p>
        </w:tc>
        <w:tc>
          <w:tcPr>
            <w:tcW w:w="36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0A7ABE7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.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Kosmonosy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21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7A806E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>. 1-4</w:t>
            </w:r>
          </w:p>
        </w:tc>
      </w:tr>
      <w:tr w:rsidR="000A124D" w:rsidRPr="000A124D" w14:paraId="66AD73AE" w14:textId="77777777" w:rsidTr="000A124D">
        <w:trPr>
          <w:trHeight w:val="288"/>
        </w:trPr>
        <w:tc>
          <w:tcPr>
            <w:tcW w:w="562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128ED3D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A222D2D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09.10.2026</w:t>
            </w:r>
          </w:p>
        </w:tc>
        <w:tc>
          <w:tcPr>
            <w:tcW w:w="84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C2C0678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000EB61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6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E52D483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Příbram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Kostelec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>. A</w:t>
            </w:r>
          </w:p>
        </w:tc>
        <w:tc>
          <w:tcPr>
            <w:tcW w:w="21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AF6B1F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Příbram 1-2</w:t>
            </w:r>
          </w:p>
        </w:tc>
      </w:tr>
      <w:tr w:rsidR="000A124D" w:rsidRPr="000A124D" w14:paraId="6ED57564" w14:textId="77777777" w:rsidTr="000A124D">
        <w:trPr>
          <w:trHeight w:val="288"/>
        </w:trPr>
        <w:tc>
          <w:tcPr>
            <w:tcW w:w="562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3BB7E0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14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909C1CD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16.10.2026</w:t>
            </w:r>
          </w:p>
        </w:tc>
        <w:tc>
          <w:tcPr>
            <w:tcW w:w="84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65C9C81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9ECE231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19:30</w:t>
            </w:r>
          </w:p>
        </w:tc>
        <w:tc>
          <w:tcPr>
            <w:tcW w:w="36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FAE7021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.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Brandýs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21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2108545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>. 1-4</w:t>
            </w:r>
          </w:p>
        </w:tc>
      </w:tr>
      <w:tr w:rsidR="000A124D" w:rsidRPr="000A124D" w14:paraId="60EF6070" w14:textId="77777777" w:rsidTr="000A124D">
        <w:trPr>
          <w:trHeight w:val="288"/>
        </w:trPr>
        <w:tc>
          <w:tcPr>
            <w:tcW w:w="562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05688E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114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088C05E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23.10.2026</w:t>
            </w:r>
          </w:p>
        </w:tc>
        <w:tc>
          <w:tcPr>
            <w:tcW w:w="84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9489325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041A060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18:30</w:t>
            </w:r>
          </w:p>
        </w:tc>
        <w:tc>
          <w:tcPr>
            <w:tcW w:w="36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B24F1D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Kolín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Kostelec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>. A</w:t>
            </w:r>
          </w:p>
        </w:tc>
        <w:tc>
          <w:tcPr>
            <w:tcW w:w="21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391F1A1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Kutná Hora 1-4</w:t>
            </w:r>
          </w:p>
        </w:tc>
      </w:tr>
      <w:tr w:rsidR="000A124D" w:rsidRPr="000A124D" w14:paraId="2991A035" w14:textId="77777777" w:rsidTr="000A124D">
        <w:trPr>
          <w:trHeight w:val="288"/>
        </w:trPr>
        <w:tc>
          <w:tcPr>
            <w:tcW w:w="562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A53964E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  <w:tc>
          <w:tcPr>
            <w:tcW w:w="114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3BA2492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30.10.2026</w:t>
            </w:r>
          </w:p>
        </w:tc>
        <w:tc>
          <w:tcPr>
            <w:tcW w:w="84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19E702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BFF5C5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19:30</w:t>
            </w:r>
          </w:p>
        </w:tc>
        <w:tc>
          <w:tcPr>
            <w:tcW w:w="36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A444955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.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Vlašim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21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8BDEF48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>. 1-4</w:t>
            </w:r>
          </w:p>
        </w:tc>
      </w:tr>
      <w:tr w:rsidR="000A124D" w:rsidRPr="000A124D" w14:paraId="3BD9E530" w14:textId="77777777" w:rsidTr="000A124D">
        <w:trPr>
          <w:trHeight w:val="288"/>
        </w:trPr>
        <w:tc>
          <w:tcPr>
            <w:tcW w:w="562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2BBDF41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14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C709DD4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04.11.2026</w:t>
            </w:r>
          </w:p>
        </w:tc>
        <w:tc>
          <w:tcPr>
            <w:tcW w:w="84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7637FFE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F321309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6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F10F8FD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Rudná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Kostelec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>. A</w:t>
            </w:r>
          </w:p>
        </w:tc>
        <w:tc>
          <w:tcPr>
            <w:tcW w:w="21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92CEF02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Rudná 1-2</w:t>
            </w:r>
          </w:p>
        </w:tc>
      </w:tr>
      <w:tr w:rsidR="000A124D" w:rsidRPr="000A124D" w14:paraId="47ADAA37" w14:textId="77777777" w:rsidTr="000A124D">
        <w:trPr>
          <w:trHeight w:val="288"/>
        </w:trPr>
        <w:tc>
          <w:tcPr>
            <w:tcW w:w="562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3A2487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  <w:tc>
          <w:tcPr>
            <w:tcW w:w="114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E980A77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13.11.2026</w:t>
            </w:r>
          </w:p>
        </w:tc>
        <w:tc>
          <w:tcPr>
            <w:tcW w:w="84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D62C48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86D90B6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19:30</w:t>
            </w:r>
          </w:p>
        </w:tc>
        <w:tc>
          <w:tcPr>
            <w:tcW w:w="36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E5565B1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.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Kosmonosy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21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D2B0D66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>. 1-4</w:t>
            </w:r>
          </w:p>
        </w:tc>
      </w:tr>
      <w:tr w:rsidR="000A124D" w:rsidRPr="000A124D" w14:paraId="05C48CB2" w14:textId="77777777" w:rsidTr="000A124D">
        <w:trPr>
          <w:trHeight w:val="288"/>
        </w:trPr>
        <w:tc>
          <w:tcPr>
            <w:tcW w:w="562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C67E79B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10</w:t>
            </w:r>
          </w:p>
        </w:tc>
        <w:tc>
          <w:tcPr>
            <w:tcW w:w="114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92D072A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16.11.2026</w:t>
            </w:r>
          </w:p>
        </w:tc>
        <w:tc>
          <w:tcPr>
            <w:tcW w:w="84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F78B8C9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pondělí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555F1C0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6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D2840F8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Sparta Praha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Kostelec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>. A</w:t>
            </w:r>
          </w:p>
        </w:tc>
        <w:tc>
          <w:tcPr>
            <w:tcW w:w="21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C514B59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0A124D" w:rsidRPr="000A124D" w14:paraId="1490C3E0" w14:textId="77777777" w:rsidTr="000A124D">
        <w:trPr>
          <w:trHeight w:val="288"/>
        </w:trPr>
        <w:tc>
          <w:tcPr>
            <w:tcW w:w="562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05649C6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11</w:t>
            </w:r>
          </w:p>
        </w:tc>
        <w:tc>
          <w:tcPr>
            <w:tcW w:w="114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9592B36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27.11.2026</w:t>
            </w:r>
          </w:p>
        </w:tc>
        <w:tc>
          <w:tcPr>
            <w:tcW w:w="84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CDBA13E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0C58D35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19:30</w:t>
            </w:r>
          </w:p>
        </w:tc>
        <w:tc>
          <w:tcPr>
            <w:tcW w:w="36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5C7013F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.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Benešov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21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E87A34E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>. 1-4</w:t>
            </w:r>
          </w:p>
        </w:tc>
      </w:tr>
      <w:tr w:rsidR="000A124D" w:rsidRPr="000A124D" w14:paraId="0F213A55" w14:textId="77777777" w:rsidTr="000A124D">
        <w:trPr>
          <w:trHeight w:val="288"/>
        </w:trPr>
        <w:tc>
          <w:tcPr>
            <w:tcW w:w="562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0B7285E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12</w:t>
            </w:r>
          </w:p>
        </w:tc>
        <w:tc>
          <w:tcPr>
            <w:tcW w:w="114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D945645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03.12.2026</w:t>
            </w:r>
          </w:p>
        </w:tc>
        <w:tc>
          <w:tcPr>
            <w:tcW w:w="84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EBE70C8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čtvrtek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AF968B9" w14:textId="24A94EA5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7</w:t>
            </w:r>
            <w:r w:rsidRPr="000A124D">
              <w:rPr>
                <w:rFonts w:ascii="Calibri" w:hAnsi="Calibri" w:cs="Calibri"/>
                <w:color w:val="000000"/>
                <w:szCs w:val="22"/>
              </w:rPr>
              <w:t>: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0</w:t>
            </w:r>
            <w:r w:rsidRPr="000A124D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36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D33404D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C - Kostelec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>. A</w:t>
            </w:r>
          </w:p>
        </w:tc>
        <w:tc>
          <w:tcPr>
            <w:tcW w:w="21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2367B33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0A124D" w:rsidRPr="000A124D" w14:paraId="4B43A3AF" w14:textId="77777777" w:rsidTr="000A124D">
        <w:trPr>
          <w:trHeight w:val="288"/>
        </w:trPr>
        <w:tc>
          <w:tcPr>
            <w:tcW w:w="562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8C78A73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13</w:t>
            </w:r>
          </w:p>
        </w:tc>
        <w:tc>
          <w:tcPr>
            <w:tcW w:w="114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1720C3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11.12.2026</w:t>
            </w:r>
          </w:p>
        </w:tc>
        <w:tc>
          <w:tcPr>
            <w:tcW w:w="84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450C185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1CB546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19:30</w:t>
            </w:r>
          </w:p>
        </w:tc>
        <w:tc>
          <w:tcPr>
            <w:tcW w:w="36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D6333D7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.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Vlašim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21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1C8B139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>. 1-4</w:t>
            </w:r>
          </w:p>
        </w:tc>
      </w:tr>
      <w:tr w:rsidR="000A124D" w:rsidRPr="000A124D" w14:paraId="5DF3FB1D" w14:textId="77777777" w:rsidTr="000A124D">
        <w:trPr>
          <w:trHeight w:val="288"/>
        </w:trPr>
        <w:tc>
          <w:tcPr>
            <w:tcW w:w="562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CEB5174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14</w:t>
            </w:r>
          </w:p>
        </w:tc>
        <w:tc>
          <w:tcPr>
            <w:tcW w:w="114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A0CA05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22.01.2027</w:t>
            </w:r>
          </w:p>
        </w:tc>
        <w:tc>
          <w:tcPr>
            <w:tcW w:w="84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5731DD3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C4BF2BC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19:30</w:t>
            </w:r>
          </w:p>
        </w:tc>
        <w:tc>
          <w:tcPr>
            <w:tcW w:w="36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8ABC9ED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.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Meteor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21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16E4257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>. 1-4</w:t>
            </w:r>
          </w:p>
        </w:tc>
      </w:tr>
      <w:tr w:rsidR="000A124D" w:rsidRPr="000A124D" w14:paraId="6E27DAAC" w14:textId="77777777" w:rsidTr="000A124D">
        <w:trPr>
          <w:trHeight w:val="288"/>
        </w:trPr>
        <w:tc>
          <w:tcPr>
            <w:tcW w:w="562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3F57CDF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15</w:t>
            </w:r>
          </w:p>
        </w:tc>
        <w:tc>
          <w:tcPr>
            <w:tcW w:w="114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BC46216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29.01.2027</w:t>
            </w:r>
          </w:p>
        </w:tc>
        <w:tc>
          <w:tcPr>
            <w:tcW w:w="84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F3AF33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A94FCC3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19:30</w:t>
            </w:r>
          </w:p>
        </w:tc>
        <w:tc>
          <w:tcPr>
            <w:tcW w:w="36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0B19862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.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Vršovice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21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2FD5BF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>. 1-4</w:t>
            </w:r>
          </w:p>
        </w:tc>
      </w:tr>
      <w:tr w:rsidR="000A124D" w:rsidRPr="000A124D" w14:paraId="58EB07B3" w14:textId="77777777" w:rsidTr="000A124D">
        <w:trPr>
          <w:trHeight w:val="288"/>
        </w:trPr>
        <w:tc>
          <w:tcPr>
            <w:tcW w:w="562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9FCF3F8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16</w:t>
            </w:r>
          </w:p>
        </w:tc>
        <w:tc>
          <w:tcPr>
            <w:tcW w:w="114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2831C2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05.02.2027</w:t>
            </w:r>
          </w:p>
        </w:tc>
        <w:tc>
          <w:tcPr>
            <w:tcW w:w="84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09AFF3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3AFDA44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6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C552623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B - Kostelec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>. A</w:t>
            </w:r>
          </w:p>
        </w:tc>
        <w:tc>
          <w:tcPr>
            <w:tcW w:w="21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A4F8D6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0A124D" w:rsidRPr="000A124D" w14:paraId="767CEA99" w14:textId="77777777" w:rsidTr="000A124D">
        <w:trPr>
          <w:trHeight w:val="288"/>
        </w:trPr>
        <w:tc>
          <w:tcPr>
            <w:tcW w:w="562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B9355B0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</w:t>
            </w:r>
          </w:p>
        </w:tc>
        <w:tc>
          <w:tcPr>
            <w:tcW w:w="114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E4B1DD9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12.02.2027</w:t>
            </w:r>
          </w:p>
        </w:tc>
        <w:tc>
          <w:tcPr>
            <w:tcW w:w="84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2C4F0A9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85173B6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19:30</w:t>
            </w:r>
          </w:p>
        </w:tc>
        <w:tc>
          <w:tcPr>
            <w:tcW w:w="36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7D0F1AC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.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Příbram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21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5D4242F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>. 1-4</w:t>
            </w:r>
          </w:p>
        </w:tc>
      </w:tr>
      <w:tr w:rsidR="000A124D" w:rsidRPr="000A124D" w14:paraId="47FB7716" w14:textId="77777777" w:rsidTr="000A124D">
        <w:trPr>
          <w:trHeight w:val="288"/>
        </w:trPr>
        <w:tc>
          <w:tcPr>
            <w:tcW w:w="562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40F362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18</w:t>
            </w:r>
          </w:p>
        </w:tc>
        <w:tc>
          <w:tcPr>
            <w:tcW w:w="114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C5BD90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19.02.2027</w:t>
            </w:r>
          </w:p>
        </w:tc>
        <w:tc>
          <w:tcPr>
            <w:tcW w:w="84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405F14F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076627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6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DE6A2C8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Brandýs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Kostelec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>. A</w:t>
            </w:r>
          </w:p>
        </w:tc>
        <w:tc>
          <w:tcPr>
            <w:tcW w:w="21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3FFD0D6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Brandýs 1-2</w:t>
            </w:r>
          </w:p>
        </w:tc>
      </w:tr>
      <w:tr w:rsidR="000A124D" w:rsidRPr="000A124D" w14:paraId="6C87C43D" w14:textId="77777777" w:rsidTr="000A124D">
        <w:trPr>
          <w:trHeight w:val="288"/>
        </w:trPr>
        <w:tc>
          <w:tcPr>
            <w:tcW w:w="562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5145C90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19</w:t>
            </w:r>
          </w:p>
        </w:tc>
        <w:tc>
          <w:tcPr>
            <w:tcW w:w="114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2FC46C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26.02.2027</w:t>
            </w:r>
          </w:p>
        </w:tc>
        <w:tc>
          <w:tcPr>
            <w:tcW w:w="84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8F4158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ACAAC34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19:30</w:t>
            </w:r>
          </w:p>
        </w:tc>
        <w:tc>
          <w:tcPr>
            <w:tcW w:w="36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C3D1B90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.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Kolín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21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F572088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>. 1-4</w:t>
            </w:r>
          </w:p>
        </w:tc>
      </w:tr>
      <w:tr w:rsidR="000A124D" w:rsidRPr="000A124D" w14:paraId="28D77E17" w14:textId="77777777" w:rsidTr="000A124D">
        <w:trPr>
          <w:trHeight w:val="288"/>
        </w:trPr>
        <w:tc>
          <w:tcPr>
            <w:tcW w:w="562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F805943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20</w:t>
            </w:r>
          </w:p>
        </w:tc>
        <w:tc>
          <w:tcPr>
            <w:tcW w:w="114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9ED37FA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05.03.2027</w:t>
            </w:r>
          </w:p>
        </w:tc>
        <w:tc>
          <w:tcPr>
            <w:tcW w:w="84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C896D74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F38C9BD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6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0A04641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B - Kostelec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>. A</w:t>
            </w:r>
          </w:p>
        </w:tc>
        <w:tc>
          <w:tcPr>
            <w:tcW w:w="21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FB4095A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0A124D" w:rsidRPr="000A124D" w14:paraId="757FBC4C" w14:textId="77777777" w:rsidTr="000A124D">
        <w:trPr>
          <w:trHeight w:val="288"/>
        </w:trPr>
        <w:tc>
          <w:tcPr>
            <w:tcW w:w="562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E0CFB44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21</w:t>
            </w:r>
          </w:p>
        </w:tc>
        <w:tc>
          <w:tcPr>
            <w:tcW w:w="114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310416A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12.03.2027</w:t>
            </w:r>
          </w:p>
        </w:tc>
        <w:tc>
          <w:tcPr>
            <w:tcW w:w="84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1AA2D97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8A3C889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19:30</w:t>
            </w:r>
          </w:p>
        </w:tc>
        <w:tc>
          <w:tcPr>
            <w:tcW w:w="36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E50EF9B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.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Rudná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21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050438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>. 1-4</w:t>
            </w:r>
          </w:p>
        </w:tc>
      </w:tr>
      <w:tr w:rsidR="000A124D" w:rsidRPr="000A124D" w14:paraId="6190BFC9" w14:textId="77777777" w:rsidTr="000A124D">
        <w:trPr>
          <w:trHeight w:val="288"/>
        </w:trPr>
        <w:tc>
          <w:tcPr>
            <w:tcW w:w="562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67954A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22</w:t>
            </w:r>
          </w:p>
        </w:tc>
        <w:tc>
          <w:tcPr>
            <w:tcW w:w="114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0D6FE17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19.03.2027</w:t>
            </w:r>
          </w:p>
        </w:tc>
        <w:tc>
          <w:tcPr>
            <w:tcW w:w="84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2DE99C3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0BDACC7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6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9A0717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C - Kostelec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>. A</w:t>
            </w:r>
          </w:p>
        </w:tc>
        <w:tc>
          <w:tcPr>
            <w:tcW w:w="21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B0ECB0E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0A124D" w:rsidRPr="000A124D" w14:paraId="2B8ADF9F" w14:textId="77777777" w:rsidTr="000A124D">
        <w:trPr>
          <w:trHeight w:val="288"/>
        </w:trPr>
        <w:tc>
          <w:tcPr>
            <w:tcW w:w="562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91A6AD9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23</w:t>
            </w:r>
          </w:p>
        </w:tc>
        <w:tc>
          <w:tcPr>
            <w:tcW w:w="114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581BEBA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26.03.2027</w:t>
            </w:r>
          </w:p>
        </w:tc>
        <w:tc>
          <w:tcPr>
            <w:tcW w:w="84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D7ED2BD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5678F74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19:30</w:t>
            </w:r>
          </w:p>
        </w:tc>
        <w:tc>
          <w:tcPr>
            <w:tcW w:w="36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0F7131B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.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Sparta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Praha A</w:t>
            </w:r>
          </w:p>
        </w:tc>
        <w:tc>
          <w:tcPr>
            <w:tcW w:w="21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1A4D4F8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>. 1-4</w:t>
            </w:r>
          </w:p>
        </w:tc>
      </w:tr>
      <w:tr w:rsidR="000A124D" w:rsidRPr="000A124D" w14:paraId="5BE2C8BC" w14:textId="77777777" w:rsidTr="000A124D">
        <w:trPr>
          <w:trHeight w:val="288"/>
        </w:trPr>
        <w:tc>
          <w:tcPr>
            <w:tcW w:w="562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9B1B314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24</w:t>
            </w:r>
          </w:p>
        </w:tc>
        <w:tc>
          <w:tcPr>
            <w:tcW w:w="114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12FBCDB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07.04.2027</w:t>
            </w:r>
          </w:p>
        </w:tc>
        <w:tc>
          <w:tcPr>
            <w:tcW w:w="84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F6CCA55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B9AD385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6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DB1583A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Benešov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B - Kostelec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>. A</w:t>
            </w:r>
          </w:p>
        </w:tc>
        <w:tc>
          <w:tcPr>
            <w:tcW w:w="21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7928AC7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Benešov 1-4</w:t>
            </w:r>
          </w:p>
        </w:tc>
      </w:tr>
      <w:tr w:rsidR="000A124D" w:rsidRPr="000A124D" w14:paraId="47BEF1BB" w14:textId="77777777" w:rsidTr="000A124D">
        <w:trPr>
          <w:trHeight w:val="288"/>
        </w:trPr>
        <w:tc>
          <w:tcPr>
            <w:tcW w:w="562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63BC956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25</w:t>
            </w:r>
          </w:p>
        </w:tc>
        <w:tc>
          <w:tcPr>
            <w:tcW w:w="114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EA7B771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16.04.2027</w:t>
            </w:r>
          </w:p>
        </w:tc>
        <w:tc>
          <w:tcPr>
            <w:tcW w:w="84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33543AA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D71B3E4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19:30</w:t>
            </w:r>
          </w:p>
        </w:tc>
        <w:tc>
          <w:tcPr>
            <w:tcW w:w="36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E0EF137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.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A -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21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E48BE71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>. 1-4</w:t>
            </w:r>
          </w:p>
        </w:tc>
      </w:tr>
      <w:tr w:rsidR="000A124D" w:rsidRPr="000A124D" w14:paraId="63DF41E5" w14:textId="77777777" w:rsidTr="000A124D">
        <w:trPr>
          <w:trHeight w:val="288"/>
        </w:trPr>
        <w:tc>
          <w:tcPr>
            <w:tcW w:w="562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34C765E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26</w:t>
            </w:r>
          </w:p>
        </w:tc>
        <w:tc>
          <w:tcPr>
            <w:tcW w:w="114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65A90D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23.04.2027</w:t>
            </w:r>
          </w:p>
        </w:tc>
        <w:tc>
          <w:tcPr>
            <w:tcW w:w="84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2131459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003C6D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68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11AEDE0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Kostelec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>. A</w:t>
            </w:r>
          </w:p>
        </w:tc>
        <w:tc>
          <w:tcPr>
            <w:tcW w:w="21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2497C6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</w:tbl>
    <w:p w14:paraId="2414748B" w14:textId="59DA9248" w:rsidR="004846A3" w:rsidRPr="00AF596D" w:rsidRDefault="00F13091" w:rsidP="001717C2">
      <w:pPr>
        <w:pStyle w:val="Kolo"/>
        <w:pBdr>
          <w:bottom w:val="none" w:sz="0" w:space="0" w:color="auto"/>
        </w:pBdr>
        <w:spacing w:line="276" w:lineRule="auto"/>
      </w:pPr>
      <w:r>
        <w:rPr>
          <w:b w:val="0"/>
          <w:bCs w:val="0"/>
        </w:rPr>
        <w:t xml:space="preserve"> </w:t>
      </w:r>
      <w:r>
        <w:rPr>
          <w:b w:val="0"/>
          <w:bCs w:val="0"/>
        </w:rPr>
        <w:br w:type="page"/>
      </w:r>
      <w:r>
        <w:lastRenderedPageBreak/>
        <w:t xml:space="preserve"> TJ Sokol Rudná</w:t>
      </w:r>
      <w:r>
        <w:br/>
      </w:r>
    </w:p>
    <w:tbl>
      <w:tblPr>
        <w:tblW w:w="92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494"/>
        <w:gridCol w:w="1100"/>
        <w:gridCol w:w="820"/>
        <w:gridCol w:w="2965"/>
        <w:gridCol w:w="1998"/>
      </w:tblGrid>
      <w:tr w:rsidR="000A124D" w:rsidRPr="000A124D" w14:paraId="1F747A08" w14:textId="77777777" w:rsidTr="000A124D">
        <w:trPr>
          <w:trHeight w:val="1275"/>
        </w:trPr>
        <w:tc>
          <w:tcPr>
            <w:tcW w:w="8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3E899FA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Kolo</w:t>
            </w:r>
          </w:p>
        </w:tc>
        <w:tc>
          <w:tcPr>
            <w:tcW w:w="1494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D67E79B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Hrací den</w:t>
            </w:r>
          </w:p>
        </w:tc>
        <w:tc>
          <w:tcPr>
            <w:tcW w:w="1100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62D12B5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Den</w:t>
            </w:r>
          </w:p>
        </w:tc>
        <w:tc>
          <w:tcPr>
            <w:tcW w:w="820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A3364B9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Čas</w:t>
            </w:r>
          </w:p>
        </w:tc>
        <w:tc>
          <w:tcPr>
            <w:tcW w:w="2965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0ABE52D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Zápas</w:t>
            </w:r>
          </w:p>
        </w:tc>
        <w:tc>
          <w:tcPr>
            <w:tcW w:w="1998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D83AC43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Kuželna</w:t>
            </w:r>
          </w:p>
        </w:tc>
      </w:tr>
      <w:tr w:rsidR="000A124D" w:rsidRPr="000A124D" w14:paraId="04B12549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27A553B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4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A24877C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16.09.2026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66E6BBA" w14:textId="022AD1BC" w:rsidR="000A124D" w:rsidRPr="000A124D" w:rsidRDefault="00391468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S</w:t>
            </w:r>
            <w:r w:rsidR="000A124D" w:rsidRPr="000A124D">
              <w:rPr>
                <w:rFonts w:ascii="Calibri" w:hAnsi="Calibri" w:cs="Calibri"/>
                <w:color w:val="000000"/>
                <w:szCs w:val="22"/>
              </w:rPr>
              <w:t>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278394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7EFA9C6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Rudná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Vršovice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050BEB7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Rudná 1-2</w:t>
            </w:r>
          </w:p>
        </w:tc>
      </w:tr>
      <w:tr w:rsidR="000A124D" w:rsidRPr="000A124D" w14:paraId="57AEA4FA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AF01AD8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4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842823A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23.09.2026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8A8F8F" w14:textId="4684B693" w:rsidR="000A124D" w:rsidRPr="000A124D" w:rsidRDefault="00391468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S</w:t>
            </w:r>
            <w:r w:rsidR="000A124D" w:rsidRPr="000A124D">
              <w:rPr>
                <w:rFonts w:ascii="Calibri" w:hAnsi="Calibri" w:cs="Calibri"/>
                <w:color w:val="000000"/>
                <w:szCs w:val="22"/>
              </w:rPr>
              <w:t>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0B24C66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329AAD0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Rudná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Kosmonosy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08ACB86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Rudná 1-2</w:t>
            </w:r>
          </w:p>
        </w:tc>
      </w:tr>
      <w:tr w:rsidR="000A124D" w:rsidRPr="000A124D" w14:paraId="15557316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1FBE7BB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4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7F5D3C4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28.09.2026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CC9D015" w14:textId="44B63658" w:rsidR="000A124D" w:rsidRPr="000A124D" w:rsidRDefault="00391468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0A124D" w:rsidRPr="000A124D">
              <w:rPr>
                <w:rFonts w:ascii="Calibri" w:hAnsi="Calibri" w:cs="Calibri"/>
                <w:color w:val="000000"/>
                <w:szCs w:val="22"/>
              </w:rPr>
              <w:t>ondělí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409336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5C79CD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Sparta Praha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Rudná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BB9789F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0A124D" w:rsidRPr="000A124D" w14:paraId="550A3DE0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A2CC845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4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30BB829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07.10.2026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A4E678" w14:textId="15277364" w:rsidR="000A124D" w:rsidRPr="000A124D" w:rsidRDefault="00391468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S</w:t>
            </w:r>
            <w:r w:rsidR="000A124D" w:rsidRPr="000A124D">
              <w:rPr>
                <w:rFonts w:ascii="Calibri" w:hAnsi="Calibri" w:cs="Calibri"/>
                <w:color w:val="000000"/>
                <w:szCs w:val="22"/>
              </w:rPr>
              <w:t>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82A60E4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CD3AF64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Rudná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Benešov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FFC81BE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Rudná 1-2</w:t>
            </w:r>
          </w:p>
        </w:tc>
      </w:tr>
      <w:tr w:rsidR="000A124D" w:rsidRPr="000A124D" w14:paraId="207E9E28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4F48AC7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47CA3F3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15.10.2026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CAA68D6" w14:textId="18D5515B" w:rsidR="000A124D" w:rsidRPr="000A124D" w:rsidRDefault="00391468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Č</w:t>
            </w:r>
            <w:r w:rsidR="000A124D" w:rsidRPr="000A124D">
              <w:rPr>
                <w:rFonts w:ascii="Calibri" w:hAnsi="Calibri" w:cs="Calibri"/>
                <w:color w:val="000000"/>
                <w:szCs w:val="22"/>
              </w:rPr>
              <w:t>tvrtek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0849F21" w14:textId="21F4A200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7</w:t>
            </w:r>
            <w:r w:rsidRPr="000A124D">
              <w:rPr>
                <w:rFonts w:ascii="Calibri" w:hAnsi="Calibri" w:cs="Calibri"/>
                <w:color w:val="000000"/>
                <w:szCs w:val="22"/>
              </w:rPr>
              <w:t>: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0</w:t>
            </w:r>
            <w:r w:rsidRPr="000A124D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AD9701C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C - Rudná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2AEA1B7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0A124D" w:rsidRPr="000A124D" w14:paraId="6D83E129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486329C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14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B50487E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21.10.2026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1F9B7A0" w14:textId="49C5992A" w:rsidR="000A124D" w:rsidRPr="000A124D" w:rsidRDefault="00391468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S</w:t>
            </w:r>
            <w:r w:rsidR="000A124D" w:rsidRPr="000A124D">
              <w:rPr>
                <w:rFonts w:ascii="Calibri" w:hAnsi="Calibri" w:cs="Calibri"/>
                <w:color w:val="000000"/>
                <w:szCs w:val="22"/>
              </w:rPr>
              <w:t>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4067BA0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7C15E66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Rudná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Vlašim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04F4E84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Rudná 1-2</w:t>
            </w:r>
          </w:p>
        </w:tc>
      </w:tr>
      <w:tr w:rsidR="000A124D" w:rsidRPr="000A124D" w14:paraId="4839B1D0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761DF79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  <w:tc>
          <w:tcPr>
            <w:tcW w:w="14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0C70F49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28.10.2026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FA20D67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6E916DD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1EF7A0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Meteor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Rudná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0E78B5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Meteor 1-2</w:t>
            </w:r>
          </w:p>
        </w:tc>
      </w:tr>
      <w:tr w:rsidR="000A124D" w:rsidRPr="000A124D" w14:paraId="42EB7BCF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8674E47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4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E32F234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04.11.2026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3828AC2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2121476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AA7C07F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Rudná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Kostelec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>.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0908283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Rudná 1-2</w:t>
            </w:r>
          </w:p>
        </w:tc>
      </w:tr>
      <w:tr w:rsidR="000A124D" w:rsidRPr="000A124D" w14:paraId="344A8C40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EF99215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  <w:tc>
          <w:tcPr>
            <w:tcW w:w="14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662BC9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13.11.2026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5AA970A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C710604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00A7D0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B - Rudná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F32A0AA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0A124D" w:rsidRPr="000A124D" w14:paraId="625D1BA8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AF33BB5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10</w:t>
            </w:r>
          </w:p>
        </w:tc>
        <w:tc>
          <w:tcPr>
            <w:tcW w:w="14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0465B08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18.11.2026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61F184D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1F40601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99751DE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Rudná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Příbram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D2C9500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Rudná 1-2</w:t>
            </w:r>
          </w:p>
        </w:tc>
      </w:tr>
      <w:tr w:rsidR="000A124D" w:rsidRPr="000A124D" w14:paraId="5F5FB684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8FAE336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11</w:t>
            </w:r>
          </w:p>
        </w:tc>
        <w:tc>
          <w:tcPr>
            <w:tcW w:w="14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EB46AA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27.11.2026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C02BC80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006650D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05F6270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Brandýs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Rudná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6503DCD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Brandýs 1-2</w:t>
            </w:r>
          </w:p>
        </w:tc>
      </w:tr>
      <w:tr w:rsidR="000A124D" w:rsidRPr="000A124D" w14:paraId="7250B734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E9C602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12</w:t>
            </w:r>
          </w:p>
        </w:tc>
        <w:tc>
          <w:tcPr>
            <w:tcW w:w="14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45E35B0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02.12.2026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D3E5743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BA67343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BA0CDF1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Rudná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Kolín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3099974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Rudná 1-2</w:t>
            </w:r>
          </w:p>
        </w:tc>
      </w:tr>
      <w:tr w:rsidR="000A124D" w:rsidRPr="000A124D" w14:paraId="0F4AEF44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D912B59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13</w:t>
            </w:r>
          </w:p>
        </w:tc>
        <w:tc>
          <w:tcPr>
            <w:tcW w:w="14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38A6B5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11.12.2026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60627E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1AF5577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6E79F8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B - Rudná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F49DA5D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0A124D" w:rsidRPr="000A124D" w14:paraId="3F357750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C9B023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14</w:t>
            </w:r>
          </w:p>
        </w:tc>
        <w:tc>
          <w:tcPr>
            <w:tcW w:w="14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C76FD89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21.01.2027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BE97444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čtvrtek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61E4C83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36A2884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Vršovice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Rudná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A10B25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Vršovice 1-2</w:t>
            </w:r>
          </w:p>
        </w:tc>
      </w:tr>
      <w:tr w:rsidR="000A124D" w:rsidRPr="000A124D" w14:paraId="01C3A27B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12F0EFC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15</w:t>
            </w:r>
          </w:p>
        </w:tc>
        <w:tc>
          <w:tcPr>
            <w:tcW w:w="14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55E81A3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29.01.2027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5A00483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6D9E0B4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F8E1C0E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C - Rudná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9D7401E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0A124D" w:rsidRPr="000A124D" w14:paraId="0F761E59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3D0B85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16</w:t>
            </w:r>
          </w:p>
        </w:tc>
        <w:tc>
          <w:tcPr>
            <w:tcW w:w="14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5EFC80F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03.02.2027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ADAB0A8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2B7E244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3701E3F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Rudná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Sparta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Praha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F454508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Rudná 1-2</w:t>
            </w:r>
          </w:p>
        </w:tc>
      </w:tr>
      <w:tr w:rsidR="000A124D" w:rsidRPr="000A124D" w14:paraId="4F154038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176F906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</w:t>
            </w:r>
          </w:p>
        </w:tc>
        <w:tc>
          <w:tcPr>
            <w:tcW w:w="14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C3C39F8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10.02.2027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D8889F3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212B95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91DA27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Benešov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B - Rudná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6B0115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Benešov 1-4</w:t>
            </w:r>
          </w:p>
        </w:tc>
      </w:tr>
      <w:tr w:rsidR="000A124D" w:rsidRPr="000A124D" w14:paraId="5824233D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D4D8A05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18</w:t>
            </w:r>
          </w:p>
        </w:tc>
        <w:tc>
          <w:tcPr>
            <w:tcW w:w="14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2B4CE51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17.02.2027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D5BAD81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11BEA8F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702285E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Rudná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A -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8D395BC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Rudná 1-2</w:t>
            </w:r>
          </w:p>
        </w:tc>
      </w:tr>
      <w:tr w:rsidR="000A124D" w:rsidRPr="000A124D" w14:paraId="30ECE7A5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D68C21C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19</w:t>
            </w:r>
          </w:p>
        </w:tc>
        <w:tc>
          <w:tcPr>
            <w:tcW w:w="14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6EB9C0A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26.02.2027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7CE0CD2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6CE77F5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9DCB72A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Rudná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36B92D5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0A124D" w:rsidRPr="000A124D" w14:paraId="098C13D3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B7F7EDC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20</w:t>
            </w:r>
          </w:p>
        </w:tc>
        <w:tc>
          <w:tcPr>
            <w:tcW w:w="14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5327033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03.03.2027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B0729CB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CDB45B6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30E1F6C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Rudná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Meteor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FD856F0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Rudná 1-2</w:t>
            </w:r>
          </w:p>
        </w:tc>
      </w:tr>
      <w:tr w:rsidR="000A124D" w:rsidRPr="000A124D" w14:paraId="2FC516D2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DE148F0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21</w:t>
            </w:r>
          </w:p>
        </w:tc>
        <w:tc>
          <w:tcPr>
            <w:tcW w:w="14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6B7FD60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12.03.2027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B800BB6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4E3C06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19:30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661BC93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.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Rudná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8C19C3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>. 1-4</w:t>
            </w:r>
          </w:p>
        </w:tc>
      </w:tr>
      <w:tr w:rsidR="000A124D" w:rsidRPr="000A124D" w14:paraId="5BE0752F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7094CFB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22</w:t>
            </w:r>
          </w:p>
        </w:tc>
        <w:tc>
          <w:tcPr>
            <w:tcW w:w="14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DB1917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17.03.2027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25E7460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CA36BCE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46B8B03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Rudná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Kosmonosy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CC0CF61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Rudná 1-2</w:t>
            </w:r>
          </w:p>
        </w:tc>
      </w:tr>
      <w:tr w:rsidR="000A124D" w:rsidRPr="000A124D" w14:paraId="37CB1FCE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CFC67B6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23</w:t>
            </w:r>
          </w:p>
        </w:tc>
        <w:tc>
          <w:tcPr>
            <w:tcW w:w="14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A239094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26.03.2027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16E40FB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DBF8E09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B8D998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Příbram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Rudná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6806C64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Příbram 1-2</w:t>
            </w:r>
          </w:p>
        </w:tc>
      </w:tr>
      <w:tr w:rsidR="000A124D" w:rsidRPr="000A124D" w14:paraId="68F07FF6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68FF5D6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24</w:t>
            </w:r>
          </w:p>
        </w:tc>
        <w:tc>
          <w:tcPr>
            <w:tcW w:w="14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BD6B79B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07.04.2027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74E9D3C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DF2DE29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941C327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Rudná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Brandýs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AE89D8A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Rudná 1-2</w:t>
            </w:r>
          </w:p>
        </w:tc>
      </w:tr>
      <w:tr w:rsidR="000A124D" w:rsidRPr="000A124D" w14:paraId="0E444207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D69EF7C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25</w:t>
            </w:r>
          </w:p>
        </w:tc>
        <w:tc>
          <w:tcPr>
            <w:tcW w:w="14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4155033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16.04.2027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0B27A97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A159FF7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18:30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AA6878C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Kolín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Rudná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1AABDE9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Kutná Hora 1-4</w:t>
            </w:r>
          </w:p>
        </w:tc>
      </w:tr>
      <w:tr w:rsidR="000A124D" w:rsidRPr="000A124D" w14:paraId="0074E176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BA5CABA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26</w:t>
            </w:r>
          </w:p>
        </w:tc>
        <w:tc>
          <w:tcPr>
            <w:tcW w:w="149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25F3DA7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21.04.2027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ACD01B7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5C79F5A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638F951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Rudná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Vlašim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2C1660C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Rudná 1-2</w:t>
            </w:r>
          </w:p>
        </w:tc>
      </w:tr>
    </w:tbl>
    <w:p w14:paraId="694C0651" w14:textId="77777777" w:rsidR="00AF596D" w:rsidRDefault="00F13091" w:rsidP="001717C2">
      <w:pPr>
        <w:pStyle w:val="Kolo"/>
        <w:pBdr>
          <w:bottom w:val="none" w:sz="0" w:space="0" w:color="auto"/>
        </w:pBdr>
        <w:spacing w:line="276" w:lineRule="auto"/>
        <w:rPr>
          <w:b w:val="0"/>
          <w:bCs w:val="0"/>
        </w:rPr>
      </w:pPr>
      <w:r>
        <w:rPr>
          <w:b w:val="0"/>
          <w:bCs w:val="0"/>
        </w:rPr>
        <w:t xml:space="preserve"> </w:t>
      </w:r>
      <w:r>
        <w:rPr>
          <w:b w:val="0"/>
          <w:bCs w:val="0"/>
        </w:rPr>
        <w:br w:type="page"/>
      </w:r>
    </w:p>
    <w:p w14:paraId="7252E4CB" w14:textId="77777777" w:rsidR="00AF596D" w:rsidRDefault="00AF596D" w:rsidP="001717C2">
      <w:pPr>
        <w:pStyle w:val="Kolo"/>
        <w:pBdr>
          <w:bottom w:val="none" w:sz="0" w:space="0" w:color="auto"/>
        </w:pBdr>
        <w:spacing w:line="276" w:lineRule="auto"/>
        <w:rPr>
          <w:b w:val="0"/>
          <w:bCs w:val="0"/>
        </w:rPr>
      </w:pPr>
    </w:p>
    <w:p w14:paraId="78EF70E3" w14:textId="77777777" w:rsidR="00AF596D" w:rsidRDefault="00AF596D" w:rsidP="001717C2">
      <w:pPr>
        <w:pStyle w:val="Kolo"/>
        <w:pBdr>
          <w:bottom w:val="none" w:sz="0" w:space="0" w:color="auto"/>
        </w:pBdr>
        <w:spacing w:line="276" w:lineRule="auto"/>
        <w:rPr>
          <w:b w:val="0"/>
          <w:bCs w:val="0"/>
        </w:rPr>
      </w:pPr>
    </w:p>
    <w:p w14:paraId="2EDBE678" w14:textId="71202319" w:rsidR="004846A3" w:rsidRDefault="00F13091" w:rsidP="001717C2">
      <w:pPr>
        <w:pStyle w:val="Kolo"/>
        <w:pBdr>
          <w:bottom w:val="none" w:sz="0" w:space="0" w:color="auto"/>
        </w:pBdr>
        <w:spacing w:line="276" w:lineRule="auto"/>
        <w:rPr>
          <w:b w:val="0"/>
          <w:bCs w:val="0"/>
        </w:rPr>
      </w:pPr>
      <w:r>
        <w:t xml:space="preserve"> SK Meteor Praha</w:t>
      </w:r>
      <w:r>
        <w:br/>
      </w:r>
    </w:p>
    <w:p w14:paraId="40DB0A1B" w14:textId="77777777" w:rsidR="000A124D" w:rsidRDefault="00F13091" w:rsidP="001717C2">
      <w:pPr>
        <w:pStyle w:val="Kolo"/>
        <w:pBdr>
          <w:bottom w:val="none" w:sz="0" w:space="0" w:color="auto"/>
        </w:pBdr>
        <w:spacing w:line="276" w:lineRule="auto"/>
        <w:rPr>
          <w:b w:val="0"/>
          <w:bCs w:val="0"/>
        </w:rPr>
      </w:pPr>
      <w:r>
        <w:rPr>
          <w:b w:val="0"/>
          <w:bCs w:val="0"/>
        </w:rPr>
        <w:t xml:space="preserve"> </w:t>
      </w:r>
    </w:p>
    <w:tbl>
      <w:tblPr>
        <w:tblW w:w="92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417"/>
        <w:gridCol w:w="993"/>
        <w:gridCol w:w="1004"/>
        <w:gridCol w:w="3106"/>
        <w:gridCol w:w="1857"/>
      </w:tblGrid>
      <w:tr w:rsidR="000A124D" w:rsidRPr="000A124D" w14:paraId="60F729F5" w14:textId="77777777" w:rsidTr="000A124D">
        <w:trPr>
          <w:trHeight w:val="1275"/>
        </w:trPr>
        <w:tc>
          <w:tcPr>
            <w:tcW w:w="8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E1F748B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Kolo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7C6BDF5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Hrací den</w:t>
            </w:r>
          </w:p>
        </w:tc>
        <w:tc>
          <w:tcPr>
            <w:tcW w:w="993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E722217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Den</w:t>
            </w:r>
          </w:p>
        </w:tc>
        <w:tc>
          <w:tcPr>
            <w:tcW w:w="1004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B92AE23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Čas</w:t>
            </w:r>
          </w:p>
        </w:tc>
        <w:tc>
          <w:tcPr>
            <w:tcW w:w="3106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52F5034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Zápas</w:t>
            </w:r>
          </w:p>
        </w:tc>
        <w:tc>
          <w:tcPr>
            <w:tcW w:w="1857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324AC69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Kuželna</w:t>
            </w:r>
          </w:p>
        </w:tc>
      </w:tr>
      <w:tr w:rsidR="000A124D" w:rsidRPr="000A124D" w14:paraId="356E52A0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51198EA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F23F49F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16.09.2026</w:t>
            </w:r>
          </w:p>
        </w:tc>
        <w:tc>
          <w:tcPr>
            <w:tcW w:w="99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16C204C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100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C1FE7B6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F0924BB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Meteor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Kostelec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>.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CD2FE30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Meteor 1-2</w:t>
            </w:r>
          </w:p>
        </w:tc>
      </w:tr>
      <w:tr w:rsidR="000A124D" w:rsidRPr="000A124D" w14:paraId="10ABE9D9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464A023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3603AA8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25.09.2026</w:t>
            </w:r>
          </w:p>
        </w:tc>
        <w:tc>
          <w:tcPr>
            <w:tcW w:w="99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DB6EDA4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100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DC75F4F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4A00C0D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B - Meteor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FB2AF5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0A124D" w:rsidRPr="000A124D" w14:paraId="3C0F00D4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E36F297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D054CA5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30.09.2026</w:t>
            </w:r>
          </w:p>
        </w:tc>
        <w:tc>
          <w:tcPr>
            <w:tcW w:w="99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F5A1BDA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100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EEB3FBA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1F8B1FE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Meteor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Příbram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CD11492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Meteor 1-2</w:t>
            </w:r>
          </w:p>
        </w:tc>
      </w:tr>
      <w:tr w:rsidR="000A124D" w:rsidRPr="000A124D" w14:paraId="1ACC8449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69FA30D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53F01FD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09.10.2026</w:t>
            </w:r>
          </w:p>
        </w:tc>
        <w:tc>
          <w:tcPr>
            <w:tcW w:w="99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D3C1FB3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100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698F93C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59E3928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Brandýs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Meteor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2037C83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Brandýs 1-2</w:t>
            </w:r>
          </w:p>
        </w:tc>
      </w:tr>
      <w:tr w:rsidR="000A124D" w:rsidRPr="000A124D" w14:paraId="35887D24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2FB9E11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EBB8D4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14.10.2026</w:t>
            </w:r>
          </w:p>
        </w:tc>
        <w:tc>
          <w:tcPr>
            <w:tcW w:w="99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31EA83B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100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A28CC28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2CE382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Meteor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Kolín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20EF49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Meteor 1-2</w:t>
            </w:r>
          </w:p>
        </w:tc>
      </w:tr>
      <w:tr w:rsidR="000A124D" w:rsidRPr="000A124D" w14:paraId="3C600518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0359BB4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3A32920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23.10.2026</w:t>
            </w:r>
          </w:p>
        </w:tc>
        <w:tc>
          <w:tcPr>
            <w:tcW w:w="99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56D7736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100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830A24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28D167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B - Meteor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9F663D0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0A124D" w:rsidRPr="000A124D" w14:paraId="2253C5AE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AB03E16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64AC00F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28.10.2026</w:t>
            </w:r>
          </w:p>
        </w:tc>
        <w:tc>
          <w:tcPr>
            <w:tcW w:w="99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CB6F922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100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2806697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2EC9582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Meteor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Rudná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9307060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Meteor 1-2</w:t>
            </w:r>
          </w:p>
        </w:tc>
      </w:tr>
      <w:tr w:rsidR="000A124D" w:rsidRPr="000A124D" w14:paraId="0BABF452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2D35D89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1B80287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06.11.2026</w:t>
            </w:r>
          </w:p>
        </w:tc>
        <w:tc>
          <w:tcPr>
            <w:tcW w:w="99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B45998A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100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81FF8DB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D9A9E7A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C - Meteor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FBE8974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0A124D" w:rsidRPr="000A124D" w14:paraId="06808EFF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EC8A4B6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263B96D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11.11.2026</w:t>
            </w:r>
          </w:p>
        </w:tc>
        <w:tc>
          <w:tcPr>
            <w:tcW w:w="99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6CD663C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100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0D7EB42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6690631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Meteor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Sparta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Praha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61F36A7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Meteor 1-2</w:t>
            </w:r>
          </w:p>
        </w:tc>
      </w:tr>
      <w:tr w:rsidR="000A124D" w:rsidRPr="000A124D" w14:paraId="1DFD473B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CFA7673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F9EDAE3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18.11.2026</w:t>
            </w:r>
          </w:p>
        </w:tc>
        <w:tc>
          <w:tcPr>
            <w:tcW w:w="99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C4030C0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100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59AFA03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760AC5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Benešov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B - Meteor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C8824EC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Benešov 1-4</w:t>
            </w:r>
          </w:p>
        </w:tc>
      </w:tr>
      <w:tr w:rsidR="000A124D" w:rsidRPr="000A124D" w14:paraId="4CFC9000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8A25F94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8396CA3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25.11.2026</w:t>
            </w:r>
          </w:p>
        </w:tc>
        <w:tc>
          <w:tcPr>
            <w:tcW w:w="99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E0961B6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100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8F65B50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E19B785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Meteor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A -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BA250A4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Meteor 1-2</w:t>
            </w:r>
          </w:p>
        </w:tc>
      </w:tr>
      <w:tr w:rsidR="000A124D" w:rsidRPr="000A124D" w14:paraId="2021A124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02D238C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EB979A4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04.12.2026</w:t>
            </w:r>
          </w:p>
        </w:tc>
        <w:tc>
          <w:tcPr>
            <w:tcW w:w="99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C7C62DF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100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E9B3C4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2A24D3B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Meteor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779A0FB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0A124D" w:rsidRPr="000A124D" w14:paraId="68909B84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52FA164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F4F65D3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09.12.2026</w:t>
            </w:r>
          </w:p>
        </w:tc>
        <w:tc>
          <w:tcPr>
            <w:tcW w:w="99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4022A18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100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2159769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15E75EE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Meteor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Vršovice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FDEFCAF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Meteor 1-2</w:t>
            </w:r>
          </w:p>
        </w:tc>
      </w:tr>
      <w:tr w:rsidR="000A124D" w:rsidRPr="000A124D" w14:paraId="7ECFD72C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AAFDE8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0DB76C9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22.01.2027</w:t>
            </w:r>
          </w:p>
        </w:tc>
        <w:tc>
          <w:tcPr>
            <w:tcW w:w="99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68DE21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100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81E5B0C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19:30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F97CB00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.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Meteor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D53B191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>. 1-4</w:t>
            </w:r>
          </w:p>
        </w:tc>
      </w:tr>
      <w:tr w:rsidR="000A124D" w:rsidRPr="000A124D" w14:paraId="58DB6DFE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67EA87A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411FC9A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27.01.2027</w:t>
            </w:r>
          </w:p>
        </w:tc>
        <w:tc>
          <w:tcPr>
            <w:tcW w:w="99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1148733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100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B936E8C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2049B1F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Meteor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Kosmonosy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BFC452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Meteor 1-2</w:t>
            </w:r>
          </w:p>
        </w:tc>
      </w:tr>
      <w:tr w:rsidR="000A124D" w:rsidRPr="000A124D" w14:paraId="7E0C3CF9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179697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4F91F96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05.02.2027</w:t>
            </w:r>
          </w:p>
        </w:tc>
        <w:tc>
          <w:tcPr>
            <w:tcW w:w="99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43D735F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100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47FA7A1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04E9417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Příbram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Meteor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19436F0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Příbram 1-2</w:t>
            </w:r>
          </w:p>
        </w:tc>
      </w:tr>
      <w:tr w:rsidR="000A124D" w:rsidRPr="000A124D" w14:paraId="5D9DBF29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68C079B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50C958F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10.02.2027</w:t>
            </w:r>
          </w:p>
        </w:tc>
        <w:tc>
          <w:tcPr>
            <w:tcW w:w="99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ED25708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100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6619DB5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9EBED64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Meteor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Brandýs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AFED77E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Meteor 1-2</w:t>
            </w:r>
          </w:p>
        </w:tc>
      </w:tr>
      <w:tr w:rsidR="000A124D" w:rsidRPr="000A124D" w14:paraId="6A72CE5A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7BB5F31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A3F7F5E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19.02.2027</w:t>
            </w:r>
          </w:p>
        </w:tc>
        <w:tc>
          <w:tcPr>
            <w:tcW w:w="99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060534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100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F025D61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18:30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8C522A3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Kolín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Meteor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DCE9D3C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Kutná Hora 1-4</w:t>
            </w:r>
          </w:p>
        </w:tc>
      </w:tr>
      <w:tr w:rsidR="000A124D" w:rsidRPr="000A124D" w14:paraId="6A3E168A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1633E71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75F5688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24.02.2027</w:t>
            </w:r>
          </w:p>
        </w:tc>
        <w:tc>
          <w:tcPr>
            <w:tcW w:w="99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F87854F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100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D1202BD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6FFDABC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Meteor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Vlašim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077427A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Meteor 1-2</w:t>
            </w:r>
          </w:p>
        </w:tc>
      </w:tr>
      <w:tr w:rsidR="000A124D" w:rsidRPr="000A124D" w14:paraId="70E32946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F38C43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C58E845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03.03.2027</w:t>
            </w:r>
          </w:p>
        </w:tc>
        <w:tc>
          <w:tcPr>
            <w:tcW w:w="99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9D35159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100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AE4723C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8FF5CC3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Rudná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Meteor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7966D12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Rudná 1-2</w:t>
            </w:r>
          </w:p>
        </w:tc>
      </w:tr>
      <w:tr w:rsidR="000A124D" w:rsidRPr="000A124D" w14:paraId="3E96D341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5B3452F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972057F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10.03.2027</w:t>
            </w:r>
          </w:p>
        </w:tc>
        <w:tc>
          <w:tcPr>
            <w:tcW w:w="99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649C8C9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100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7A86CDB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3650358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Meteor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Kosmonosy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53E357E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Meteor 1-2</w:t>
            </w:r>
          </w:p>
        </w:tc>
      </w:tr>
      <w:tr w:rsidR="000A124D" w:rsidRPr="000A124D" w14:paraId="1C40E5A0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332C18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52F7980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15.03.2027</w:t>
            </w:r>
          </w:p>
        </w:tc>
        <w:tc>
          <w:tcPr>
            <w:tcW w:w="99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54E2BC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pondělí</w:t>
            </w:r>
          </w:p>
        </w:tc>
        <w:tc>
          <w:tcPr>
            <w:tcW w:w="100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8B5230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DCDA13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Sparta Praha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Meteor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A6CE30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0A124D" w:rsidRPr="000A124D" w14:paraId="2D70ADCB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0B5EAF8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E03D647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24.03.2027</w:t>
            </w:r>
          </w:p>
        </w:tc>
        <w:tc>
          <w:tcPr>
            <w:tcW w:w="99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44045BF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100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C0A187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9019C86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Meteor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Benešov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DDE8A6A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Meteor 1-2</w:t>
            </w:r>
          </w:p>
        </w:tc>
      </w:tr>
      <w:tr w:rsidR="000A124D" w:rsidRPr="000A124D" w14:paraId="44E8956D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6C821CE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6C5CC9A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08.04.2027</w:t>
            </w:r>
          </w:p>
        </w:tc>
        <w:tc>
          <w:tcPr>
            <w:tcW w:w="99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D4717F1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čtvrtek</w:t>
            </w:r>
          </w:p>
        </w:tc>
        <w:tc>
          <w:tcPr>
            <w:tcW w:w="100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B6E7D40" w14:textId="26EBEC39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7</w:t>
            </w:r>
            <w:r w:rsidRPr="000A124D">
              <w:rPr>
                <w:rFonts w:ascii="Calibri" w:hAnsi="Calibri" w:cs="Calibri"/>
                <w:color w:val="000000"/>
                <w:szCs w:val="22"/>
              </w:rPr>
              <w:t>: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0</w:t>
            </w:r>
            <w:r w:rsidRPr="000A124D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C7CE1A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C - Meteor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43A8AB8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0A124D" w:rsidRPr="000A124D" w14:paraId="070EADD8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9B9559C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6160170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14.04.2027</w:t>
            </w:r>
          </w:p>
        </w:tc>
        <w:tc>
          <w:tcPr>
            <w:tcW w:w="99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541EF44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100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D84EBC7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F561698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Meteor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Vlašim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4ADB53D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Meteor 1-2</w:t>
            </w:r>
          </w:p>
        </w:tc>
      </w:tr>
      <w:tr w:rsidR="000A124D" w:rsidRPr="000A124D" w14:paraId="329DFCCC" w14:textId="77777777" w:rsidTr="000A124D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92FF249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F6ECAEA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22.04.2027</w:t>
            </w:r>
          </w:p>
        </w:tc>
        <w:tc>
          <w:tcPr>
            <w:tcW w:w="99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86B382A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čtvrtek</w:t>
            </w:r>
          </w:p>
        </w:tc>
        <w:tc>
          <w:tcPr>
            <w:tcW w:w="1004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4569633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CCEE94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Vršovice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Meteor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8E98B9D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Vršovice 1-2</w:t>
            </w:r>
          </w:p>
        </w:tc>
      </w:tr>
    </w:tbl>
    <w:p w14:paraId="4A2B2F8C" w14:textId="17D77CCA" w:rsidR="004846A3" w:rsidRDefault="00F13091" w:rsidP="001717C2">
      <w:pPr>
        <w:pStyle w:val="Kolo"/>
        <w:pBdr>
          <w:bottom w:val="none" w:sz="0" w:space="0" w:color="auto"/>
        </w:pBdr>
        <w:spacing w:line="276" w:lineRule="auto"/>
        <w:rPr>
          <w:b w:val="0"/>
          <w:bCs w:val="0"/>
        </w:rPr>
      </w:pPr>
      <w:r>
        <w:rPr>
          <w:b w:val="0"/>
          <w:bCs w:val="0"/>
        </w:rPr>
        <w:br w:type="page"/>
      </w:r>
      <w:r>
        <w:lastRenderedPageBreak/>
        <w:t xml:space="preserve"> AC Sparta Praha</w:t>
      </w:r>
      <w:r>
        <w:br/>
      </w:r>
    </w:p>
    <w:p w14:paraId="59CF0FB1" w14:textId="77777777" w:rsidR="000A124D" w:rsidRDefault="00F13091" w:rsidP="001717C2">
      <w:pPr>
        <w:pStyle w:val="Kolo"/>
        <w:pBdr>
          <w:bottom w:val="none" w:sz="0" w:space="0" w:color="auto"/>
        </w:pBdr>
        <w:spacing w:line="276" w:lineRule="auto"/>
        <w:rPr>
          <w:b w:val="0"/>
          <w:bCs w:val="0"/>
        </w:rPr>
      </w:pPr>
      <w:r>
        <w:rPr>
          <w:b w:val="0"/>
          <w:bCs w:val="0"/>
        </w:rPr>
        <w:t xml:space="preserve"> </w:t>
      </w:r>
    </w:p>
    <w:tbl>
      <w:tblPr>
        <w:tblW w:w="92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276"/>
        <w:gridCol w:w="992"/>
        <w:gridCol w:w="992"/>
        <w:gridCol w:w="3260"/>
        <w:gridCol w:w="1857"/>
      </w:tblGrid>
      <w:tr w:rsidR="000A124D" w:rsidRPr="000A124D" w14:paraId="7F653C5F" w14:textId="77777777" w:rsidTr="00140345">
        <w:trPr>
          <w:trHeight w:val="1275"/>
        </w:trPr>
        <w:tc>
          <w:tcPr>
            <w:tcW w:w="8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799F155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Kolo</w:t>
            </w:r>
          </w:p>
        </w:tc>
        <w:tc>
          <w:tcPr>
            <w:tcW w:w="1276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7CC49A1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Hrací den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3319A27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Den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0F39CE4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Čas</w:t>
            </w:r>
          </w:p>
        </w:tc>
        <w:tc>
          <w:tcPr>
            <w:tcW w:w="3260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CD69EAF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Zápas</w:t>
            </w:r>
          </w:p>
        </w:tc>
        <w:tc>
          <w:tcPr>
            <w:tcW w:w="1857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09280D5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Kuželna</w:t>
            </w:r>
          </w:p>
        </w:tc>
      </w:tr>
      <w:tr w:rsidR="000A124D" w:rsidRPr="000A124D" w14:paraId="08616E14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9CA1646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8C56EBF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14.09.2026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9365DC5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pondělí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5B813E0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1DF52E4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Sparta Praha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Kolín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F7BB87D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0A124D" w:rsidRPr="000A124D" w14:paraId="345151D0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CC8A080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7C220EC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25.09.2026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D75D014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BC8102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ADF93A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B - Sparta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Praha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23EF532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0A124D" w:rsidRPr="000A124D" w14:paraId="42B2F0DF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EBC5974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AC07629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28.09.2026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481AD28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pondělí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DDC9C17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5CFFEA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Sparta Praha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Rudná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1D27A84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0A124D" w:rsidRPr="000A124D" w14:paraId="04F959EF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CF6976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10DB486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09.10.2026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D35EA8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8E33509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F768A96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C - Sparta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Praha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1AF811F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0A124D" w:rsidRPr="000A124D" w14:paraId="6DC1F6FB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CFBC6DD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CCFFCC"/>
            <w:noWrap/>
            <w:vAlign w:val="bottom"/>
            <w:hideMark/>
          </w:tcPr>
          <w:p w14:paraId="12091076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12.10.2026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CCFFCC"/>
            <w:noWrap/>
            <w:vAlign w:val="bottom"/>
            <w:hideMark/>
          </w:tcPr>
          <w:p w14:paraId="00C9423B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pondělí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CCFFCC"/>
            <w:noWrap/>
            <w:vAlign w:val="bottom"/>
            <w:hideMark/>
          </w:tcPr>
          <w:p w14:paraId="43FE9039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19:30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CCFFCC"/>
            <w:noWrap/>
            <w:vAlign w:val="bottom"/>
            <w:hideMark/>
          </w:tcPr>
          <w:p w14:paraId="17EFBCCB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Sparta Praha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Vršovice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32A6DC4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0A124D" w:rsidRPr="000A124D" w14:paraId="48BE134E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52CE1E9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E382AE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19.10.2026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41941A6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pondělí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7F8617C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EC0A644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Sparta Praha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Benešov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FB75ED6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0A124D" w:rsidRPr="000A124D" w14:paraId="5EDD22DC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EF76FD4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589DF59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29.10.2026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54A302E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čtvrtek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A26F5D5" w14:textId="45ACD0DC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7</w:t>
            </w:r>
            <w:r w:rsidRPr="000A124D">
              <w:rPr>
                <w:rFonts w:ascii="Calibri" w:hAnsi="Calibri" w:cs="Calibri"/>
                <w:color w:val="000000"/>
                <w:szCs w:val="22"/>
              </w:rPr>
              <w:t>: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0</w:t>
            </w:r>
            <w:r w:rsidRPr="000A124D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3B1AACC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C - Sparta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Praha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1F2135A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0A124D" w:rsidRPr="000A124D" w14:paraId="3BC70805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48F307B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443C15D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02.11.2026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65DEF18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pondělí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CAA2B2F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7477E26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Sparta Praha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Vlašim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CBF23A4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0A124D" w:rsidRPr="000A124D" w14:paraId="6DCE2D53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D8B7F8E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BA95F53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11.11.2026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BACCD8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8513E35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FCC3286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Meteor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Sparta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Praha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7BB0C28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Meteor 1-2</w:t>
            </w:r>
          </w:p>
        </w:tc>
      </w:tr>
      <w:tr w:rsidR="000A124D" w:rsidRPr="000A124D" w14:paraId="430B9530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9ADBE58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96BECBE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16.11.2026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C660664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pondělí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1103491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5BDA3D4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Sparta Praha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Kostelec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>.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42A6F4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0A124D" w:rsidRPr="000A124D" w14:paraId="4E7D1DDD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E673545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7361F2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27.11.2026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D815E81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7132952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24F9F0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B - Sparta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Praha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6957383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0A124D" w:rsidRPr="000A124D" w14:paraId="30D4EFF5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0EF86BF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0111098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30.11.2026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9B694CC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pondělí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C77406F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5EFB280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Sparta Praha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Příbram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9F999D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0A124D" w:rsidRPr="000A124D" w14:paraId="46B3CA98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4064E43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0F54C63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11.12.2026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D80491B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D81742A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52438D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Brandýs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Sparta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Praha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F65F53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Brandýs 1-2</w:t>
            </w:r>
          </w:p>
        </w:tc>
      </w:tr>
      <w:tr w:rsidR="000A124D" w:rsidRPr="000A124D" w14:paraId="749D9A12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700215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60CC9CE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22.01.2027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A6A626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B40D021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18:30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07D510A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Kolín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Sparta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Praha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29AB850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Kutná Hora 1-4</w:t>
            </w:r>
          </w:p>
        </w:tc>
      </w:tr>
      <w:tr w:rsidR="000A124D" w:rsidRPr="000A124D" w14:paraId="035306BD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D2C898A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0A56DA5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25.01.2027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56C05BE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pondělí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C2529B6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8BDDCE0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Sparta Praha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Vlašim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6CF21DD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0A124D" w:rsidRPr="000A124D" w14:paraId="39D2AC8D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36200F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E78970C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03.02.2027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478FA9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B5F1A3E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A7E79D0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Rudná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Sparta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Praha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11410BB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Rudná 1-2</w:t>
            </w:r>
          </w:p>
        </w:tc>
      </w:tr>
      <w:tr w:rsidR="000A124D" w:rsidRPr="000A124D" w14:paraId="19D4A6F5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327629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4EBF409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08.02.2027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AFDE1C0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pondělí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8CA4C7A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3E4DA55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Sparta Praha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Kosmonosy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D98CBF0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0A124D" w:rsidRPr="000A124D" w14:paraId="6A6FE9CE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15C6B8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4753FC8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18.02.2027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11CCBAC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čtvrtek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8BE749A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D8C2019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Vršovice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Sparta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Praha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B824FE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Vršovice 1-2</w:t>
            </w:r>
          </w:p>
        </w:tc>
      </w:tr>
      <w:tr w:rsidR="000A124D" w:rsidRPr="000A124D" w14:paraId="20E3E70F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697341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2776247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24.02.2027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901F338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ADC7261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61CC536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Benešov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B - Sparta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Praha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8C67784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Benešov 1-4</w:t>
            </w:r>
          </w:p>
        </w:tc>
      </w:tr>
      <w:tr w:rsidR="000A124D" w:rsidRPr="000A124D" w14:paraId="71A77986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23F7B3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8E27249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01.03.2027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2470F58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pondělí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247EFB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2283F20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Sparta Praha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A -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D0A5D3B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0A124D" w:rsidRPr="000A124D" w14:paraId="2814C03E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EDF966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485914E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12.03.2027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324093F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8837A4B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6F7893B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Sparta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Praha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586B2F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0A124D" w:rsidRPr="000A124D" w14:paraId="1D195C5F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F1FE004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4E1DCF5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15.03.2027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E6853D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pondělí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1922DA8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FEE5E38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Sparta Praha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Meteor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6A18288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0A124D" w:rsidRPr="000A124D" w14:paraId="7D01D178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0F96E7E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C10CAA4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26.03.2027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B3ABA97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714F17F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19:30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9816948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.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Sparta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Praha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4B0C852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>. 1-4</w:t>
            </w:r>
          </w:p>
        </w:tc>
      </w:tr>
      <w:tr w:rsidR="000A124D" w:rsidRPr="000A124D" w14:paraId="27CBE106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CDE713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B268EC1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05.04.2027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13F6D90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pondělí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5AF312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12BD780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Sparta Praha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Kosmonosy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F71ACC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0A124D" w:rsidRPr="000A124D" w14:paraId="712A112F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3845FA5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8562D30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16.04.2027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D1041A9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3B3C537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2A19A23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Příbram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Sparta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Praha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CA2EB4F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Příbram 1-2</w:t>
            </w:r>
          </w:p>
        </w:tc>
      </w:tr>
      <w:tr w:rsidR="000A124D" w:rsidRPr="000A124D" w14:paraId="4C847091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E22FF5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156BBD3" w14:textId="77777777" w:rsidR="000A124D" w:rsidRPr="000A124D" w:rsidRDefault="000A124D" w:rsidP="000A124D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19.04.2027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7703DD4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pondělí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800E65A" w14:textId="77777777" w:rsidR="000A124D" w:rsidRPr="000A124D" w:rsidRDefault="000A124D" w:rsidP="000A124D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591E522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Sparta Praha </w:t>
            </w:r>
            <w:proofErr w:type="gramStart"/>
            <w:r w:rsidRPr="000A124D">
              <w:rPr>
                <w:rFonts w:ascii="Calibri" w:hAnsi="Calibri" w:cs="Calibri"/>
                <w:color w:val="000000"/>
                <w:szCs w:val="22"/>
              </w:rPr>
              <w:t>A - Brandýs</w:t>
            </w:r>
            <w:proofErr w:type="gram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0A124D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0A124D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9102C69" w14:textId="77777777" w:rsidR="000A124D" w:rsidRPr="000A124D" w:rsidRDefault="000A124D" w:rsidP="000A124D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0A124D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</w:tbl>
    <w:p w14:paraId="3DD86902" w14:textId="0ED69998" w:rsidR="00AF596D" w:rsidRDefault="00F13091" w:rsidP="001717C2">
      <w:pPr>
        <w:pStyle w:val="Kolo"/>
        <w:pBdr>
          <w:bottom w:val="none" w:sz="0" w:space="0" w:color="auto"/>
        </w:pBdr>
        <w:spacing w:line="276" w:lineRule="auto"/>
        <w:rPr>
          <w:b w:val="0"/>
          <w:bCs w:val="0"/>
        </w:rPr>
      </w:pPr>
      <w:r>
        <w:rPr>
          <w:b w:val="0"/>
          <w:bCs w:val="0"/>
        </w:rPr>
        <w:br w:type="page"/>
      </w:r>
    </w:p>
    <w:p w14:paraId="0E6166D3" w14:textId="77777777" w:rsidR="00AF596D" w:rsidRDefault="00AF596D" w:rsidP="001717C2">
      <w:pPr>
        <w:pStyle w:val="Kolo"/>
        <w:pBdr>
          <w:bottom w:val="none" w:sz="0" w:space="0" w:color="auto"/>
        </w:pBdr>
        <w:spacing w:line="276" w:lineRule="auto"/>
        <w:rPr>
          <w:b w:val="0"/>
          <w:bCs w:val="0"/>
        </w:rPr>
      </w:pPr>
    </w:p>
    <w:p w14:paraId="5C6EF487" w14:textId="77777777" w:rsidR="00AF596D" w:rsidRDefault="00AF596D" w:rsidP="001717C2">
      <w:pPr>
        <w:pStyle w:val="Kolo"/>
        <w:pBdr>
          <w:bottom w:val="none" w:sz="0" w:space="0" w:color="auto"/>
        </w:pBdr>
        <w:spacing w:line="276" w:lineRule="auto"/>
        <w:rPr>
          <w:b w:val="0"/>
          <w:bCs w:val="0"/>
        </w:rPr>
      </w:pPr>
    </w:p>
    <w:p w14:paraId="070F15FE" w14:textId="49B268E5" w:rsidR="004846A3" w:rsidRDefault="00F13091" w:rsidP="001717C2">
      <w:pPr>
        <w:pStyle w:val="Kolo"/>
        <w:pBdr>
          <w:bottom w:val="none" w:sz="0" w:space="0" w:color="auto"/>
        </w:pBdr>
        <w:spacing w:line="276" w:lineRule="auto"/>
        <w:rPr>
          <w:b w:val="0"/>
          <w:bCs w:val="0"/>
        </w:rPr>
      </w:pPr>
      <w:r>
        <w:t xml:space="preserve"> KK Vlašim A</w:t>
      </w:r>
      <w:r>
        <w:br/>
      </w:r>
    </w:p>
    <w:tbl>
      <w:tblPr>
        <w:tblW w:w="92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1300"/>
        <w:gridCol w:w="1100"/>
        <w:gridCol w:w="820"/>
        <w:gridCol w:w="2965"/>
        <w:gridCol w:w="1998"/>
      </w:tblGrid>
      <w:tr w:rsidR="00140345" w:rsidRPr="00140345" w14:paraId="26A63084" w14:textId="77777777" w:rsidTr="00140345">
        <w:trPr>
          <w:trHeight w:val="1275"/>
        </w:trPr>
        <w:tc>
          <w:tcPr>
            <w:tcW w:w="10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70155F2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Kolo</w:t>
            </w:r>
          </w:p>
        </w:tc>
        <w:tc>
          <w:tcPr>
            <w:tcW w:w="1300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94AE62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Hrací den</w:t>
            </w:r>
          </w:p>
        </w:tc>
        <w:tc>
          <w:tcPr>
            <w:tcW w:w="1100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96D2E3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Den</w:t>
            </w:r>
          </w:p>
        </w:tc>
        <w:tc>
          <w:tcPr>
            <w:tcW w:w="820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C92636B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Čas</w:t>
            </w:r>
          </w:p>
        </w:tc>
        <w:tc>
          <w:tcPr>
            <w:tcW w:w="2965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6FCFA9B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Zápas</w:t>
            </w:r>
          </w:p>
        </w:tc>
        <w:tc>
          <w:tcPr>
            <w:tcW w:w="1998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226D42B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Kuželna</w:t>
            </w:r>
          </w:p>
        </w:tc>
      </w:tr>
      <w:tr w:rsidR="00140345" w:rsidRPr="00140345" w14:paraId="33725F1F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0A008F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68450AF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18.09.2026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D180D7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EC93112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76C6B22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556F143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2E81BDA9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5B8028D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F46B057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25.09.2026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5E7E0A2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BA17752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C6B8823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Příbram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452909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Příbram 1-2</w:t>
            </w:r>
          </w:p>
        </w:tc>
      </w:tr>
      <w:tr w:rsidR="00140345" w:rsidRPr="00140345" w14:paraId="1513D3DF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255B6D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D5423A7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02.10.2026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FE8BDCB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EC605F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DDF99D0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Brandýs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61CAC8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68974FAD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4B3CC28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0ABF292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09.10.2026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F85B54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788A13E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18:30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F9E7454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Kolín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CE1AC2F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Kutná Hora 1-4</w:t>
            </w:r>
          </w:p>
        </w:tc>
      </w:tr>
      <w:tr w:rsidR="00140345" w:rsidRPr="00140345" w14:paraId="242DFA4A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FD8A06E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48F43C0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16.10.2026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726E18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A714DD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9D86929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E46FB93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2CC9BA06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2E7B21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DA7E196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21.10.2026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C86316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322043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B07F2D2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Rudná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AFB110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Rudná 1-2</w:t>
            </w:r>
          </w:p>
        </w:tc>
      </w:tr>
      <w:tr w:rsidR="00140345" w:rsidRPr="00140345" w14:paraId="0E9E072C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1F248A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6DA0BA7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30.10.2026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5FDEF78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D89459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4C01EA9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964E47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00425B51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F85D735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C9DFD3F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02.11.2026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409306E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pondělí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F93BDEF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1EA48B9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Sparta Praha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F4C550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140345" w:rsidRPr="00140345" w14:paraId="343A4F20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CB5F052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AD12E9E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13.11.2026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5F6276E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F53487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0F6B6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Benešov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F97F90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0708414E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FA4B9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C323526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19.11.2026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D2DB81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čtvrtek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DFD0B0C" w14:textId="48FDA75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7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: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0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F9DB562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0444B43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140345" w:rsidRPr="00140345" w14:paraId="3F288D6C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BDF978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D1849E9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27.11.2026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7D836E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CBF0BCA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834365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Vršovice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615D8B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028E2FF4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1C63C15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CFBAEEB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04.12.2026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E725D8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47B4DD3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965778F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Meteor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4A895F8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2E8B084D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D243A3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4798D32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11.12.2026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62AA4D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D0362C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19:30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5F0C0AF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.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1CDE5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>. 1-4</w:t>
            </w:r>
          </w:p>
        </w:tc>
      </w:tr>
      <w:tr w:rsidR="00140345" w:rsidRPr="00140345" w14:paraId="4D623892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6CA312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5CBEA46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22.01.2027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E7621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ABAE7A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A51642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F7BD9DF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022924DD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C211CEB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D5F4215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29.01.2027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A76E9E2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EF75D29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2BDFAD5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Příbram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D4CB0D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0107A83C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F77F66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8345ECE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05.02.2027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C25D4C9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60F59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CBA8224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Brandýs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A1F623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Brandýs 1-2</w:t>
            </w:r>
          </w:p>
        </w:tc>
      </w:tr>
      <w:tr w:rsidR="00140345" w:rsidRPr="00140345" w14:paraId="0DB266B9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DCDA78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A042C0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12.02.2027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02DB640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4B5861A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2E6468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Kolín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2D3E0E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38841789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01B6D33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738F487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19.02.2027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F099EF5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F23F48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168722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EF001DB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05592A64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E87A89A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5C00DF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26.02.2027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9A5E8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E2A24A8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1CD2E4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Rudná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7752D5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2873D67E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BBF241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D497CBB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05.03.2027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742F8F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F55C5EB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89685F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19E140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04BF03A4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EF87A3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D75582D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12.03.2027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9C47D75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20DB371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2A9C9E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Sparta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Praha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6B339D8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5E2CF160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EFB5AD5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BD87651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17.03.2027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A3FF29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249894E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A254D0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Benešov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407E6C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Benešov 1-4</w:t>
            </w:r>
          </w:p>
        </w:tc>
      </w:tr>
      <w:tr w:rsidR="00140345" w:rsidRPr="00140345" w14:paraId="6B220319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D34D998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F8CA7BC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26.03.2027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20BB988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6D94EFB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9B7ABF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A -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64DA0E4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1AEBDCB3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2DDBFB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0114744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08.04.2027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1E7EFD8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čtvrtek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9E8F9C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C305A2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Vršovice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9BBF67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Vršovice 1-2</w:t>
            </w:r>
          </w:p>
        </w:tc>
      </w:tr>
      <w:tr w:rsidR="00140345" w:rsidRPr="00140345" w14:paraId="7DED8FCC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7E76D9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FA24909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14.04.2027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FD8AED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6B76BE1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5B27C6B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Meteor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B5BDB0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Meteor 1-2</w:t>
            </w:r>
          </w:p>
        </w:tc>
      </w:tr>
      <w:tr w:rsidR="00140345" w:rsidRPr="00140345" w14:paraId="43312FA1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DB28E88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612AFFA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23.04.2027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F5E8F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F7B2E2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296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A966FE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Kostelec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>. A</w:t>
            </w:r>
          </w:p>
        </w:tc>
        <w:tc>
          <w:tcPr>
            <w:tcW w:w="1998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84ED43E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</w:tbl>
    <w:p w14:paraId="12A7069C" w14:textId="276CD9D6" w:rsidR="004846A3" w:rsidRDefault="00F13091" w:rsidP="001717C2">
      <w:pPr>
        <w:pStyle w:val="Kolo"/>
        <w:pBdr>
          <w:bottom w:val="none" w:sz="0" w:space="0" w:color="auto"/>
        </w:pBdr>
        <w:spacing w:line="276" w:lineRule="auto"/>
        <w:rPr>
          <w:b w:val="0"/>
          <w:bCs w:val="0"/>
        </w:rPr>
      </w:pPr>
      <w:r>
        <w:rPr>
          <w:b w:val="0"/>
          <w:bCs w:val="0"/>
        </w:rPr>
        <w:br w:type="page"/>
      </w:r>
      <w:r>
        <w:lastRenderedPageBreak/>
        <w:t xml:space="preserve"> TJ Sokol Praha-Vršovice</w:t>
      </w:r>
      <w:r>
        <w:br/>
      </w:r>
    </w:p>
    <w:p w14:paraId="101EE601" w14:textId="77777777" w:rsidR="00140345" w:rsidRDefault="00F13091" w:rsidP="001717C2">
      <w:pPr>
        <w:pStyle w:val="Kolo"/>
        <w:pBdr>
          <w:bottom w:val="none" w:sz="0" w:space="0" w:color="auto"/>
        </w:pBdr>
        <w:spacing w:line="276" w:lineRule="auto"/>
        <w:rPr>
          <w:b w:val="0"/>
          <w:bCs w:val="0"/>
        </w:rPr>
      </w:pPr>
      <w:r>
        <w:rPr>
          <w:b w:val="0"/>
          <w:bCs w:val="0"/>
        </w:rPr>
        <w:t xml:space="preserve"> </w:t>
      </w:r>
    </w:p>
    <w:tbl>
      <w:tblPr>
        <w:tblW w:w="92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1300"/>
        <w:gridCol w:w="1100"/>
        <w:gridCol w:w="820"/>
        <w:gridCol w:w="3106"/>
        <w:gridCol w:w="1857"/>
      </w:tblGrid>
      <w:tr w:rsidR="00140345" w:rsidRPr="00140345" w14:paraId="68093E11" w14:textId="77777777" w:rsidTr="00140345">
        <w:trPr>
          <w:trHeight w:val="1275"/>
        </w:trPr>
        <w:tc>
          <w:tcPr>
            <w:tcW w:w="10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C6A7840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Kolo</w:t>
            </w:r>
          </w:p>
        </w:tc>
        <w:tc>
          <w:tcPr>
            <w:tcW w:w="1300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B93F87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Hrací den</w:t>
            </w:r>
          </w:p>
        </w:tc>
        <w:tc>
          <w:tcPr>
            <w:tcW w:w="1100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6AF65BD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Den</w:t>
            </w:r>
          </w:p>
        </w:tc>
        <w:tc>
          <w:tcPr>
            <w:tcW w:w="820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1DED735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Čas</w:t>
            </w:r>
          </w:p>
        </w:tc>
        <w:tc>
          <w:tcPr>
            <w:tcW w:w="3106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CF2D409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Zápas</w:t>
            </w:r>
          </w:p>
        </w:tc>
        <w:tc>
          <w:tcPr>
            <w:tcW w:w="1857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ABD3790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Kuželna</w:t>
            </w:r>
          </w:p>
        </w:tc>
      </w:tr>
      <w:tr w:rsidR="00140345" w:rsidRPr="00140345" w14:paraId="07BFC007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59EF93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ECB105C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16.09.2026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F3F9CC5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66E1B70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91F8AC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Rudná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Vršovice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A1BCE22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Rudná 1-2</w:t>
            </w:r>
          </w:p>
        </w:tc>
      </w:tr>
      <w:tr w:rsidR="00140345" w:rsidRPr="00140345" w14:paraId="2746234F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367F91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FC8D243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24.09.2026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6374675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čtvrtek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196C27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FAFC992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Vršovice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Kostelec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>.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D49432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Vršovice 1-2</w:t>
            </w:r>
          </w:p>
        </w:tc>
      </w:tr>
      <w:tr w:rsidR="00140345" w:rsidRPr="00140345" w14:paraId="72D78491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C5677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81F0AEF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02.10.2026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9F3505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65DC118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5C584FF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Vršovice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58BE4DB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528DF973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10594CD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E2A6C7D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08.10.2026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C90E675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čtvrtek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DE5D152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49C272E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Vršovice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597FB3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Vršovice 1-2</w:t>
            </w:r>
          </w:p>
        </w:tc>
      </w:tr>
      <w:tr w:rsidR="00140345" w:rsidRPr="00140345" w14:paraId="455C2350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BA783A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4724D19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12.10.2026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049119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pondělí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A3F3DD5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19:30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733CE60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Sparta Praha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Vršovice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98102F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140345" w:rsidRPr="00140345" w14:paraId="5BAE1EB5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C37C8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88CC698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22.10.2026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BAB8BC4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čtvrtek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F1D89D0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3CBF7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Vršovice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Příbram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489F5F9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Vršovice 1-2</w:t>
            </w:r>
          </w:p>
        </w:tc>
      </w:tr>
      <w:tr w:rsidR="00140345" w:rsidRPr="00140345" w14:paraId="2E4CB38F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1DCEA02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30A29EA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28.10.2026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7F6D205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E3E5C0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BF1F215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Benešov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Vršovice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BE0E8B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Benešov 1-4</w:t>
            </w:r>
          </w:p>
        </w:tc>
      </w:tr>
      <w:tr w:rsidR="00140345" w:rsidRPr="00140345" w14:paraId="4A91DEEA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F91512F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4E468EB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05.11.2026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999C7FB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čtvrtek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999C09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F03D36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Vršovice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Brandýs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0D29B05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Vršovice 1-2</w:t>
            </w:r>
          </w:p>
        </w:tc>
      </w:tr>
      <w:tr w:rsidR="00140345" w:rsidRPr="00140345" w14:paraId="2356F718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921978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8BE7AFE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12.11.2026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E814C8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čtvrtek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1617A0A" w14:textId="71947C52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7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: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0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3937E7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Vršovice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C66805B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140345" w:rsidRPr="00140345" w14:paraId="52D50AF0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A520F3F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91FDCF0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19.11.2026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66B945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čtvrtek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826AD71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ED887D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Vršovice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Kolín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3DF268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Vršovice 1-2</w:t>
            </w:r>
          </w:p>
        </w:tc>
      </w:tr>
      <w:tr w:rsidR="00140345" w:rsidRPr="00140345" w14:paraId="1AA85F80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2117E91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431514D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27.11.2026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308BB87" w14:textId="40382695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0F31F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EFC9764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Vršovice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B4895D2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0CBDD443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646C8B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FA4EF6E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03.12.2026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5822E20" w14:textId="050B2080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tvrtek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E3028F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A04D1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Vršovice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B96E00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Vršovice 1-2</w:t>
            </w:r>
          </w:p>
        </w:tc>
      </w:tr>
      <w:tr w:rsidR="00140345" w:rsidRPr="00140345" w14:paraId="1FC54D61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984D525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F1DF3C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09.12.2026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50DBEC4" w14:textId="7AEC3041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B5C20FE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86AAE88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Meteor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Vršovice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FB64D6E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Meteor 1-2</w:t>
            </w:r>
          </w:p>
        </w:tc>
      </w:tr>
      <w:tr w:rsidR="00140345" w:rsidRPr="00140345" w14:paraId="6B987412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F364299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FA5E8E9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21.01.2027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E4F9E6" w14:textId="76944094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tvrtek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D53E2CA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6305180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Vršovice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Rudná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6B3678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Vršovice 1-2</w:t>
            </w:r>
          </w:p>
        </w:tc>
      </w:tr>
      <w:tr w:rsidR="00140345" w:rsidRPr="00140345" w14:paraId="69C9103E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2A9CD4D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735D910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29.01.2027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7D52FB3" w14:textId="08B7324E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893CDA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19:30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945618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.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Vršovice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5BB3410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>. 1-4</w:t>
            </w:r>
          </w:p>
        </w:tc>
      </w:tr>
      <w:tr w:rsidR="00140345" w:rsidRPr="00140345" w14:paraId="3B14B006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18110D5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F6FB451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04.02.2027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B654158" w14:textId="2ADD1E29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tvrtek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688B678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CCE9D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Vršovice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133CB8E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Vršovice 1-2</w:t>
            </w:r>
          </w:p>
        </w:tc>
      </w:tr>
      <w:tr w:rsidR="00140345" w:rsidRPr="00140345" w14:paraId="2E49E9A7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B19AD1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F8D118D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12.02.2027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1E72EF5" w14:textId="0A7478A1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D0133A9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27BF3F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Vršovice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9E0C09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3E092B74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495825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6B6E354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18.02.2027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13BFA89" w14:textId="25951FC8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tvrtek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5073EA0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1FA4655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Vršovice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Sparta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Praha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9690C4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Vršovice 1-2</w:t>
            </w:r>
          </w:p>
        </w:tc>
      </w:tr>
      <w:tr w:rsidR="00140345" w:rsidRPr="00140345" w14:paraId="25926575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0D4E04E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1ADB7AD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26.02.2027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06C2931" w14:textId="3767D37A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074E46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F6AF2F8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Příbram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Vršovice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4F7E82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Příbram 1-2</w:t>
            </w:r>
          </w:p>
        </w:tc>
      </w:tr>
      <w:tr w:rsidR="00140345" w:rsidRPr="00140345" w14:paraId="4A7FC8AB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C4AF6F1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F079A7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04.03.2027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E77F07B" w14:textId="5CBA440E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tvrtek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A517F58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38F1295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Vršovice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Benešov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C8C022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Vršovice 1-2</w:t>
            </w:r>
          </w:p>
        </w:tc>
      </w:tr>
      <w:tr w:rsidR="00140345" w:rsidRPr="00140345" w14:paraId="46458F5C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422CAD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CB8B98C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12.03.2027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5B2FB64" w14:textId="29644387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62E26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294504E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Brandýs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Vršovice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D96D5F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Brandýs 1-2</w:t>
            </w:r>
          </w:p>
        </w:tc>
      </w:tr>
      <w:tr w:rsidR="00140345" w:rsidRPr="00140345" w14:paraId="23250E49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998F9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F268586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18.03.2027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DD2E4A" w14:textId="5D54453C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tvrtek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74580BB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687A73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Vršovice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A -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32E52A4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Vršovice 1-2</w:t>
            </w:r>
          </w:p>
        </w:tc>
      </w:tr>
      <w:tr w:rsidR="00140345" w:rsidRPr="00140345" w14:paraId="6A9C23AD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FA1BC8B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ACB0FEA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26.03.2027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2E61AB" w14:textId="00C7517F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D65B8E8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27389A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Kolín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Vršovice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75932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Kutná Hora 1-4</w:t>
            </w:r>
          </w:p>
        </w:tc>
      </w:tr>
      <w:tr w:rsidR="00140345" w:rsidRPr="00140345" w14:paraId="43D21038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3118722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279CA50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08.04.2027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5534A4A" w14:textId="52B6E61A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tvrtek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755C098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FCA342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Vršovice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B407B9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Vršovice 1-2</w:t>
            </w:r>
          </w:p>
        </w:tc>
      </w:tr>
      <w:tr w:rsidR="00140345" w:rsidRPr="00140345" w14:paraId="75DD9464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CC50F4E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EE910CE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16.04.2027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E369736" w14:textId="7A3EDAC5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F53CD6D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CFCD47E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Vršovice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A70D665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76324D7F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092A6E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519DF62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22.04.2027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C9B88EB" w14:textId="3AA2FF2D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tvrtek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5E082CE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06CDD0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Vršovice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Meteor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D126825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Vršovice 1-2</w:t>
            </w:r>
          </w:p>
        </w:tc>
      </w:tr>
    </w:tbl>
    <w:p w14:paraId="6AD68BF7" w14:textId="278ABA6E" w:rsidR="00AF596D" w:rsidRDefault="00F13091" w:rsidP="001717C2">
      <w:pPr>
        <w:pStyle w:val="Kolo"/>
        <w:pBdr>
          <w:bottom w:val="none" w:sz="0" w:space="0" w:color="auto"/>
        </w:pBdr>
        <w:spacing w:line="276" w:lineRule="auto"/>
      </w:pPr>
      <w:r>
        <w:rPr>
          <w:b w:val="0"/>
          <w:bCs w:val="0"/>
        </w:rPr>
        <w:br w:type="page"/>
      </w:r>
      <w:r>
        <w:lastRenderedPageBreak/>
        <w:t xml:space="preserve"> </w:t>
      </w:r>
    </w:p>
    <w:p w14:paraId="18E6471E" w14:textId="77777777" w:rsidR="00AF596D" w:rsidRDefault="00AF596D" w:rsidP="001717C2">
      <w:pPr>
        <w:pStyle w:val="Kolo"/>
        <w:pBdr>
          <w:bottom w:val="none" w:sz="0" w:space="0" w:color="auto"/>
        </w:pBdr>
        <w:spacing w:line="276" w:lineRule="auto"/>
      </w:pPr>
    </w:p>
    <w:p w14:paraId="41EB561E" w14:textId="27320185" w:rsidR="004846A3" w:rsidRDefault="00F13091" w:rsidP="001717C2">
      <w:pPr>
        <w:pStyle w:val="Kolo"/>
        <w:pBdr>
          <w:bottom w:val="none" w:sz="0" w:space="0" w:color="auto"/>
        </w:pBdr>
        <w:spacing w:line="276" w:lineRule="auto"/>
        <w:rPr>
          <w:b w:val="0"/>
          <w:bCs w:val="0"/>
        </w:rPr>
      </w:pPr>
      <w:r>
        <w:t xml:space="preserve">KK </w:t>
      </w:r>
      <w:proofErr w:type="spellStart"/>
      <w:r>
        <w:t>Konstruktiva</w:t>
      </w:r>
      <w:proofErr w:type="spellEnd"/>
      <w:r>
        <w:t xml:space="preserve"> Praha </w:t>
      </w:r>
      <w:r w:rsidR="002B65F3">
        <w:t>C</w:t>
      </w:r>
      <w:r>
        <w:br/>
      </w:r>
    </w:p>
    <w:tbl>
      <w:tblPr>
        <w:tblW w:w="92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276"/>
        <w:gridCol w:w="992"/>
        <w:gridCol w:w="850"/>
        <w:gridCol w:w="3402"/>
        <w:gridCol w:w="1857"/>
      </w:tblGrid>
      <w:tr w:rsidR="00140345" w:rsidRPr="00140345" w14:paraId="6A40B543" w14:textId="77777777" w:rsidTr="00140345">
        <w:trPr>
          <w:trHeight w:val="1275"/>
        </w:trPr>
        <w:tc>
          <w:tcPr>
            <w:tcW w:w="8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C2172EF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Kolo</w:t>
            </w:r>
          </w:p>
        </w:tc>
        <w:tc>
          <w:tcPr>
            <w:tcW w:w="1276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A432050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Hrací den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C3B8B6E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Den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360EA2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Čas</w:t>
            </w:r>
          </w:p>
        </w:tc>
        <w:tc>
          <w:tcPr>
            <w:tcW w:w="3402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803C949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Zápas</w:t>
            </w:r>
          </w:p>
        </w:tc>
        <w:tc>
          <w:tcPr>
            <w:tcW w:w="1857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44DDDBE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Kuželna</w:t>
            </w:r>
          </w:p>
        </w:tc>
      </w:tr>
      <w:tr w:rsidR="00140345" w:rsidRPr="00140345" w14:paraId="30C1A6C7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F76B34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7C80F13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17.09.2026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0F6F76F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čtvrtek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D7F4B9E" w14:textId="1EFCC6B3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7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: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0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84D4A0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Příbram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DDDCB0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140345" w:rsidRPr="00140345" w14:paraId="6A261DA1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027E9BA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63E3858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25.09.2026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C047583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21D11D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42F4B9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Brandýs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A -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3B321D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Brandýs 1-2</w:t>
            </w:r>
          </w:p>
        </w:tc>
      </w:tr>
      <w:tr w:rsidR="00140345" w:rsidRPr="00140345" w14:paraId="00AC7A31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34B923D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5360574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01.10.2026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47BFE1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čtvrtek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3CEC498" w14:textId="0CEA2C2B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7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: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0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E58BCB5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Kolín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D4C3C2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140345" w:rsidRPr="00140345" w14:paraId="7E9B3D50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3D84AFE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BC1DE05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09.10.2026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76F52D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4C9C099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AEE73C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 -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8DCEDC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4FC23F8F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48C2B9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070E758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15.10.2026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667EA3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čtvrtek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B922D1C" w14:textId="62ABA924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7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: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0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1D943E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Rudná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70E6EE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140345" w:rsidRPr="00140345" w14:paraId="5379E351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0D2A0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6123E57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23.10.2026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4EE436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39BCDC8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B3260E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C -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6BD33D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01D8C9D0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612872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FD785CA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29.10.2026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A3446B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čtvrtek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2899407" w14:textId="09AA0283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7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: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0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3009734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Sparta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Praha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8B56462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140345" w:rsidRPr="00140345" w14:paraId="62B3D34E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4C2EB9A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4D5783E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04.11.2026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C72D8B0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CEF9CA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F595570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Benešov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 -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12F67F5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Benešov 1-4</w:t>
            </w:r>
          </w:p>
        </w:tc>
      </w:tr>
      <w:tr w:rsidR="00140345" w:rsidRPr="00140345" w14:paraId="614B0EB9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BE451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6DFA9E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12.11.2026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B346920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čtvrtek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4B1AF6A" w14:textId="6A15F372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7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: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0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FA3579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Vršovice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8640CC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140345" w:rsidRPr="00140345" w14:paraId="4CFDC76D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780C6A5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2516FF3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19.11.2026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40861B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čtvrtek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B65A8ED" w14:textId="77CE9BE2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7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: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0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60E7440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38E8129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140345" w:rsidRPr="00140345" w14:paraId="05FA29AC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ED8900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519C71E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25.11.2026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8F87F53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0395A30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3459E69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Meteor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A -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0DAD3C0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Meteor 1-2</w:t>
            </w:r>
          </w:p>
        </w:tc>
      </w:tr>
      <w:tr w:rsidR="00140345" w:rsidRPr="00140345" w14:paraId="7D72BC30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91D6973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86342EF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03.12.2026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30BA2B8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čtvrtek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06E22CA" w14:textId="0F2CBDDC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7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: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0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C399732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Kostelec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>.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86A34A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140345" w:rsidRPr="00140345" w14:paraId="5E98B296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5AA6F41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67AE727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11.12.2026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402BB8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7E012C3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3CA6F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 -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3DD5F2B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40AEA995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0806A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5F3E633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22.01.2027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8D2E879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E2D61C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E0C8720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Příbram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A -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1A8B830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Příbram 1-2</w:t>
            </w:r>
          </w:p>
        </w:tc>
      </w:tr>
      <w:tr w:rsidR="00140345" w:rsidRPr="00140345" w14:paraId="4F9DDF52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7AC900D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21EF647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28.01.2027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8DAB41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čtvrtek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3AEBCF" w14:textId="23AA313F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7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: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0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47549E0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Brandýs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2A002F3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140345" w:rsidRPr="00140345" w14:paraId="576C9BFD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68D2BB9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0D34E5F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05.02.2027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725738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E88EED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18:30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63F6C60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Kolín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A -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A2D504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Kutná Hora 1-4</w:t>
            </w:r>
          </w:p>
        </w:tc>
      </w:tr>
      <w:tr w:rsidR="00140345" w:rsidRPr="00140345" w14:paraId="0274ACE5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CA91299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D3B61AD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11.02.2027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1F31D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čtvrtek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C7F905" w14:textId="1C9250B4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7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: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0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7A90E95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BA134D5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140345" w:rsidRPr="00140345" w14:paraId="729CB683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11974AE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89E067C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17.02.2027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16BBAA2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CE3AECB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5B588B3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Rudná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A -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4A0488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Rudná 1-2</w:t>
            </w:r>
          </w:p>
        </w:tc>
      </w:tr>
      <w:tr w:rsidR="00140345" w:rsidRPr="00140345" w14:paraId="0351B60C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112A905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3EAC7CF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25.02.2027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100235F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čtvrtek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D59CA48" w14:textId="22C09DA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7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: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0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8B1ECA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CD14504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140345" w:rsidRPr="00140345" w14:paraId="15338F4F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0C1AD1E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11B5208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01.03.2027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026F0A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pondělí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0EBC251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F8A4A02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Sparta Praha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A -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7460B7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140345" w:rsidRPr="00140345" w14:paraId="11CDA94E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60D757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D5FE656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11.03.2027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314738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čtvrtek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2A1708B" w14:textId="34BB65A1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7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: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0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6673E3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Benešov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1C9B265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140345" w:rsidRPr="00140345" w14:paraId="1D0986D0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9E4DC4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BE4039B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18.03.2027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6B53C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čtvrtek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791C75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458C6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Vršovice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A -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D27DB0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Vršovice 1-2</w:t>
            </w:r>
          </w:p>
        </w:tc>
      </w:tr>
      <w:tr w:rsidR="00140345" w:rsidRPr="00140345" w14:paraId="460E5149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1859E0D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E0D0CF2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26.03.2027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B690E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E1EAD3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0FA72A0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A -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30C330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7F36668E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E512AC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E2ABD1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08.04.2027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4E6727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čtvrtek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7C28E67" w14:textId="0D9A7C4D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7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: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0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DDE0EAF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Meteor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AE646C9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140345" w:rsidRPr="00140345" w14:paraId="21B25393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09581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2861432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16.04.2027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CC19CD3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AAA429E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19:30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CA5375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.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A -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CF081D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>. 1-4</w:t>
            </w:r>
          </w:p>
        </w:tc>
      </w:tr>
      <w:tr w:rsidR="00140345" w:rsidRPr="00140345" w14:paraId="0881A0FD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13CFDE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BE5560B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22.04.2027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822B6A5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čtvrtek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6C598D5" w14:textId="3C3DF551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7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: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0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84E264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5EE0D5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</w:tbl>
    <w:p w14:paraId="36C0E809" w14:textId="77777777" w:rsidR="004846A3" w:rsidRDefault="00F13091" w:rsidP="001717C2">
      <w:pPr>
        <w:pStyle w:val="Kolo"/>
        <w:pBdr>
          <w:bottom w:val="none" w:sz="0" w:space="0" w:color="auto"/>
        </w:pBdr>
        <w:spacing w:line="276" w:lineRule="auto"/>
        <w:rPr>
          <w:b w:val="0"/>
          <w:bCs w:val="0"/>
        </w:rPr>
      </w:pPr>
      <w:r>
        <w:rPr>
          <w:b w:val="0"/>
          <w:bCs w:val="0"/>
        </w:rPr>
        <w:t xml:space="preserve"> </w:t>
      </w:r>
      <w:r>
        <w:rPr>
          <w:b w:val="0"/>
          <w:bCs w:val="0"/>
        </w:rPr>
        <w:br w:type="page"/>
      </w:r>
      <w:r>
        <w:lastRenderedPageBreak/>
        <w:t xml:space="preserve"> KK Kosmonosy B</w:t>
      </w:r>
      <w:r>
        <w:br/>
      </w:r>
    </w:p>
    <w:tbl>
      <w:tblPr>
        <w:tblW w:w="92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1300"/>
        <w:gridCol w:w="916"/>
        <w:gridCol w:w="850"/>
        <w:gridCol w:w="3260"/>
        <w:gridCol w:w="1857"/>
      </w:tblGrid>
      <w:tr w:rsidR="00140345" w:rsidRPr="00140345" w14:paraId="4C94F476" w14:textId="77777777" w:rsidTr="00140345">
        <w:trPr>
          <w:trHeight w:val="1275"/>
        </w:trPr>
        <w:tc>
          <w:tcPr>
            <w:tcW w:w="10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3A0F33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Kolo</w:t>
            </w:r>
          </w:p>
        </w:tc>
        <w:tc>
          <w:tcPr>
            <w:tcW w:w="1300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09F330F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Hrací den</w:t>
            </w:r>
          </w:p>
        </w:tc>
        <w:tc>
          <w:tcPr>
            <w:tcW w:w="916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676BB7D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Den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40379C3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Čas</w:t>
            </w:r>
          </w:p>
        </w:tc>
        <w:tc>
          <w:tcPr>
            <w:tcW w:w="3260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462EF08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Zápas</w:t>
            </w:r>
          </w:p>
        </w:tc>
        <w:tc>
          <w:tcPr>
            <w:tcW w:w="1857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278BA6E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Kuželna</w:t>
            </w:r>
          </w:p>
        </w:tc>
      </w:tr>
      <w:tr w:rsidR="00140345" w:rsidRPr="00140345" w14:paraId="6041D860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9733F4B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54FCD5B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18.09.2026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185DCE0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777356D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34944F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CE820DF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185AD277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916CD6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AD2C793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25.09.2026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33F467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D7F2AEF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9ED549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Meteor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2692FC9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630D8A5E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F48EBA8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B85875D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02.10.2026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CA6D40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720D0D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19:30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0F84F5F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.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09E11B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>. 1-4</w:t>
            </w:r>
          </w:p>
        </w:tc>
      </w:tr>
      <w:tr w:rsidR="00140345" w:rsidRPr="00140345" w14:paraId="1868E3F1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98235E1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359CAA3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08.10.2026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6BF972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čtvrtek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F164EAB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5D4C300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Vršovice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E499869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Vršovice 1-2</w:t>
            </w:r>
          </w:p>
        </w:tc>
      </w:tr>
      <w:tr w:rsidR="00140345" w:rsidRPr="00140345" w14:paraId="750AC18B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AFD485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CC85B3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16.10.2026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31ECF0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C5B5C8D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7FA4AE3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Příbram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817D31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1F6FD4BC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8AFF2A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0FD9004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23.10.2026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A8AD9FF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BD9DEB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04296A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Brandýs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999180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Brandýs 1-2</w:t>
            </w:r>
          </w:p>
        </w:tc>
      </w:tr>
      <w:tr w:rsidR="00140345" w:rsidRPr="00140345" w14:paraId="55ADBDD5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041063E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99391C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30.10.2026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630D70B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AB67BD1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B8CAF4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Kolín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D4EDE29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20B17E61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55886C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0380199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06.11.2026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FA21AF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8F1E53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2F2C373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640D82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2E61D4FC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44A0EC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825C355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13.11.2026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BC361F5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91B1D2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D5F9982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Rudná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790F05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7310B821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34A009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FEC66F7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20.11.2026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36E893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48516E2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CBC0E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3B35D5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38DF66A6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374CEE9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332A37A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27.11.2026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8B64934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423071D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ED4B85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Sparta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Praha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1B14635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186F6484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D71D0D5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265761D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02.12.2026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70FE64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DC239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E4E027E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Benešov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1C25CD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Benešov 1-4</w:t>
            </w:r>
          </w:p>
        </w:tc>
      </w:tr>
      <w:tr w:rsidR="00140345" w:rsidRPr="00140345" w14:paraId="323A2524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46FE45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397938E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11.12.2026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048008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CB09DC1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EA0CFD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 -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A52B6C2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01EEAEE5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BAFA8C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CEB8855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22.01.2027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2D9DFD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B6D5FC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E00F864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645E1A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6FA62FF1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CB837E5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2452896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27.01.2027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232A52F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BF7D9B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E68F41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Meteor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B68D453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Meteor 1-2</w:t>
            </w:r>
          </w:p>
        </w:tc>
      </w:tr>
      <w:tr w:rsidR="00140345" w:rsidRPr="00140345" w14:paraId="24C4C407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58A2ECE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327139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05.02.2027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72E701F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B903BFD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75A33F2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Kostelec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>.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A87BF5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55673DE1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BA0FC5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9FD4722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12.02.2027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49EBFA9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92BAE35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BC6EBB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Vršovice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4E8C3F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7E8A0895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4BDB74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D2D1721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19.02.2027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5DD1C0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E89774F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B2FD1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Příbram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FA3809E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Příbram 1-2</w:t>
            </w:r>
          </w:p>
        </w:tc>
      </w:tr>
      <w:tr w:rsidR="00140345" w:rsidRPr="00140345" w14:paraId="04B1616F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0783E82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002B6CC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26.02.2027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32BAB7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D5CE74B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021E888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Brandýs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FE2A3C4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19A10B4E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F3A0E3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46FFBD5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05.03.2027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71CEC4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BA127B9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18:30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07DCC6E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Kolín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5188B34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Kutná Hora 1-4</w:t>
            </w:r>
          </w:p>
        </w:tc>
      </w:tr>
      <w:tr w:rsidR="00140345" w:rsidRPr="00140345" w14:paraId="68B89BE3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23B78C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E94D157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12.03.2027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E2FE42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E507513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FA8299F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151C32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14DE0159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D4142E3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BAFB5C4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17.03.2027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EDCD5A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8FC4885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176F7A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Rudná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C07734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Rudná 1-2</w:t>
            </w:r>
          </w:p>
        </w:tc>
      </w:tr>
      <w:tr w:rsidR="00140345" w:rsidRPr="00140345" w14:paraId="0BA68183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E680A9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CE29841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26.03.2027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BF7CCA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C740B98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AEDC513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EAE314F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1894DCA7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DC341F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6C5EC6F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05.04.2027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20C1A0B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pondělí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4FE8EB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5A75FCE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Sparta Praha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11332E9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140345" w:rsidRPr="00140345" w14:paraId="1A0C482E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1E1BB80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BE2E641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16.04.2027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A833C3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1D6AC43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39B59E3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Benešov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9D4213F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30728334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439BB7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5D9AB43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22.04.2027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A8BD373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čtvrtek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13BBFC3" w14:textId="79B101F8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7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: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0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C3885A4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F6BAA5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</w:tbl>
    <w:p w14:paraId="09EA506A" w14:textId="77777777" w:rsidR="00AF596D" w:rsidRDefault="00F13091" w:rsidP="001717C2">
      <w:pPr>
        <w:pStyle w:val="Kolo"/>
        <w:pBdr>
          <w:bottom w:val="none" w:sz="0" w:space="0" w:color="auto"/>
        </w:pBdr>
        <w:spacing w:line="276" w:lineRule="auto"/>
      </w:pPr>
      <w:r>
        <w:rPr>
          <w:b w:val="0"/>
          <w:bCs w:val="0"/>
        </w:rPr>
        <w:t xml:space="preserve"> </w:t>
      </w:r>
      <w:r>
        <w:rPr>
          <w:b w:val="0"/>
          <w:bCs w:val="0"/>
        </w:rPr>
        <w:br w:type="page"/>
      </w:r>
      <w:r>
        <w:lastRenderedPageBreak/>
        <w:t xml:space="preserve"> </w:t>
      </w:r>
    </w:p>
    <w:p w14:paraId="2B98853E" w14:textId="77777777" w:rsidR="00AF596D" w:rsidRDefault="00AF596D" w:rsidP="001717C2">
      <w:pPr>
        <w:pStyle w:val="Kolo"/>
        <w:pBdr>
          <w:bottom w:val="none" w:sz="0" w:space="0" w:color="auto"/>
        </w:pBdr>
        <w:spacing w:line="276" w:lineRule="auto"/>
      </w:pPr>
    </w:p>
    <w:p w14:paraId="7FA674C5" w14:textId="7D1BB916" w:rsidR="004846A3" w:rsidRDefault="00F13091" w:rsidP="001717C2">
      <w:pPr>
        <w:pStyle w:val="Kolo"/>
        <w:pBdr>
          <w:bottom w:val="none" w:sz="0" w:space="0" w:color="auto"/>
        </w:pBdr>
        <w:spacing w:line="276" w:lineRule="auto"/>
        <w:rPr>
          <w:b w:val="0"/>
          <w:bCs w:val="0"/>
        </w:rPr>
      </w:pPr>
      <w:r>
        <w:t>TJ Sokol Brandýs n. L.</w:t>
      </w:r>
      <w:r>
        <w:br/>
      </w:r>
    </w:p>
    <w:tbl>
      <w:tblPr>
        <w:tblW w:w="92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1300"/>
        <w:gridCol w:w="916"/>
        <w:gridCol w:w="850"/>
        <w:gridCol w:w="3260"/>
        <w:gridCol w:w="1857"/>
      </w:tblGrid>
      <w:tr w:rsidR="00140345" w:rsidRPr="00140345" w14:paraId="3B1D5024" w14:textId="77777777" w:rsidTr="00140345">
        <w:trPr>
          <w:trHeight w:val="1275"/>
        </w:trPr>
        <w:tc>
          <w:tcPr>
            <w:tcW w:w="10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53F0C9B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Kolo</w:t>
            </w:r>
          </w:p>
        </w:tc>
        <w:tc>
          <w:tcPr>
            <w:tcW w:w="1300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ED3400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Hrací den</w:t>
            </w:r>
          </w:p>
        </w:tc>
        <w:tc>
          <w:tcPr>
            <w:tcW w:w="916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94CC680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Den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1681AE8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Čas</w:t>
            </w:r>
          </w:p>
        </w:tc>
        <w:tc>
          <w:tcPr>
            <w:tcW w:w="3260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1DCFA3D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Zápas</w:t>
            </w:r>
          </w:p>
        </w:tc>
        <w:tc>
          <w:tcPr>
            <w:tcW w:w="1857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578ECB2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Kuželna</w:t>
            </w:r>
          </w:p>
        </w:tc>
      </w:tr>
      <w:tr w:rsidR="00140345" w:rsidRPr="00140345" w14:paraId="5922F4ED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E984912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3382921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16.09.2026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C8EBEE9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B3EEE61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84BAAE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Benešov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Brandýs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9E8F59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Benešov 1-4</w:t>
            </w:r>
          </w:p>
        </w:tc>
      </w:tr>
      <w:tr w:rsidR="00140345" w:rsidRPr="00140345" w14:paraId="12032E97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D1B1C1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41158BB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25.09.2026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8859E28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9111C0E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06E0F6B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Brandýs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A -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952368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Brandýs 1-2</w:t>
            </w:r>
          </w:p>
        </w:tc>
      </w:tr>
      <w:tr w:rsidR="00140345" w:rsidRPr="00140345" w14:paraId="6274CFFD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F1F2442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8BEC3CF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02.10.2026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96A88C9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0E3D6B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85706C3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Brandýs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DAB5F52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43646EAB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65BF8D9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16671CE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09.10.2026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2289E90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B57D30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3479B3E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Brandýs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Meteor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D1B825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Brandýs 1-2</w:t>
            </w:r>
          </w:p>
        </w:tc>
      </w:tr>
      <w:tr w:rsidR="00140345" w:rsidRPr="00140345" w14:paraId="1E3DD5C6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EF663E5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D6336DC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16.10.2026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23C7AB3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53C0AA2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19:30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70A804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.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Brandýs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BEA8003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>. 1-4</w:t>
            </w:r>
          </w:p>
        </w:tc>
      </w:tr>
      <w:tr w:rsidR="00140345" w:rsidRPr="00140345" w14:paraId="108DE403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53EC8F2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4AFD8B7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23.10.2026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9198E1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46BF4C0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C9923AB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Brandýs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FA409E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Brandýs 1-2</w:t>
            </w:r>
          </w:p>
        </w:tc>
      </w:tr>
      <w:tr w:rsidR="00140345" w:rsidRPr="00140345" w14:paraId="6C257B09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E710F3F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262BAA7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30.10.2026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09F7F8B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1ECE065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76967EB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Příbram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Brandýs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1C48B6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Příbram 1-2</w:t>
            </w:r>
          </w:p>
        </w:tc>
      </w:tr>
      <w:tr w:rsidR="00140345" w:rsidRPr="00140345" w14:paraId="7F8401E5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4EDE91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61388E4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05.11.2026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67790EF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čtvrtek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3FFEF3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C885138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Vršovice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Brandýs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4A09514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Vršovice 1-2</w:t>
            </w:r>
          </w:p>
        </w:tc>
      </w:tr>
      <w:tr w:rsidR="00140345" w:rsidRPr="00140345" w14:paraId="799CCC6F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649A209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1D9DFDA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13.11.2026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E6D8AF5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78ADE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FB422AE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Brandýs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Kolín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CA323AF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Brandýs 1-2</w:t>
            </w:r>
          </w:p>
        </w:tc>
      </w:tr>
      <w:tr w:rsidR="00140345" w:rsidRPr="00140345" w14:paraId="1850FDEF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F5BB2B1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BE2E739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20.11.2026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ACD5504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2435618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C4A8FD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Brandýs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37C0824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26DE157C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62A7DC8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7285831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27.11.2026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1CC376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277327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1D76E8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Brandýs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Rudná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0B7D11E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Brandýs 1-2</w:t>
            </w:r>
          </w:p>
        </w:tc>
      </w:tr>
      <w:tr w:rsidR="00140345" w:rsidRPr="00140345" w14:paraId="196D2C79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0EB089F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3B6812F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04.12.2026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B86B9D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A94FD8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0CFA86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Brandýs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97CF26E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42E30678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C4FCE8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CB2460A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11.12.2026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35CE4B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137D303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5A6E3A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Brandýs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Sparta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Praha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E78FF32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Brandýs 1-2</w:t>
            </w:r>
          </w:p>
        </w:tc>
      </w:tr>
      <w:tr w:rsidR="00140345" w:rsidRPr="00140345" w14:paraId="67E54C97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A7BF340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02FA6EF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22.01.2027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F23D9A4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D6158F8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A9F0D9E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Brandýs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Benešov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DA330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Brandýs 1-2</w:t>
            </w:r>
          </w:p>
        </w:tc>
      </w:tr>
      <w:tr w:rsidR="00140345" w:rsidRPr="00140345" w14:paraId="14647A27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B83903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070011B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28.01.2027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3E73A8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čtvrtek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8BE39F3" w14:textId="38737264" w:rsidR="00140345" w:rsidRPr="00140345" w:rsidRDefault="00140345" w:rsidP="00391468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7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: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0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4C1C32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Brandýs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86922B0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140345" w:rsidRPr="00140345" w14:paraId="1546D99A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DAEF731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C4E0883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05.02.2027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8A97138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7692CE9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ECCFFE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Brandýs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FF42BF3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Brandýs 1-2</w:t>
            </w:r>
          </w:p>
        </w:tc>
      </w:tr>
      <w:tr w:rsidR="00140345" w:rsidRPr="00140345" w14:paraId="19132782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A16B7FE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49D7D51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10.02.2027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8DD5170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D89F453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06F0EA9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Meteor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Brandýs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F9242A3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Meteor 1-2</w:t>
            </w:r>
          </w:p>
        </w:tc>
      </w:tr>
      <w:tr w:rsidR="00140345" w:rsidRPr="00140345" w14:paraId="22B95EA6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DF53D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8A0EA27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19.02.2027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439BBB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CBA2C4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D4257DF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Brandýs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Kostelec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>.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531CE05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Brandýs 1-2</w:t>
            </w:r>
          </w:p>
        </w:tc>
      </w:tr>
      <w:tr w:rsidR="00140345" w:rsidRPr="00140345" w14:paraId="19B4D8A5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C70CF10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EC45A99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26.02.2027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DD48BD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E061618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A8A5FC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Brandýs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890C9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39B5E81C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E7F90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34A29A8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05.03.2027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F2D0C3E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E3B63D0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77112B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Brandýs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Příbram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7E866A0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Brandýs 1-2</w:t>
            </w:r>
          </w:p>
        </w:tc>
      </w:tr>
      <w:tr w:rsidR="00140345" w:rsidRPr="00140345" w14:paraId="3A659D20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29647CD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A4D3DD8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12.03.2027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04A4E0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DA1269B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A52F913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Brandýs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Vršovice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C2A35F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Brandýs 1-2</w:t>
            </w:r>
          </w:p>
        </w:tc>
      </w:tr>
      <w:tr w:rsidR="00140345" w:rsidRPr="00140345" w14:paraId="3E16B782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7499E4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49F8D7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19.03.2027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6DC0AE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29BF022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18:30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357E72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Kolín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Brandýs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E4B6962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Kutná Hora 1-4</w:t>
            </w:r>
          </w:p>
        </w:tc>
      </w:tr>
      <w:tr w:rsidR="00140345" w:rsidRPr="00140345" w14:paraId="3D8A1785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88AC71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F03FD5E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26.03.2027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71BD45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ADFB9A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9A0F4B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Brandýs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349B3F9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Brandýs 1-2</w:t>
            </w:r>
          </w:p>
        </w:tc>
      </w:tr>
      <w:tr w:rsidR="00140345" w:rsidRPr="00140345" w14:paraId="530E8B5E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B52EC5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2D02A29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07.04.2027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6EE44A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DCBB73F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B41AEC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Rudná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Brandýs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DBA9D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Rudná 1-2</w:t>
            </w:r>
          </w:p>
        </w:tc>
      </w:tr>
      <w:tr w:rsidR="00140345" w:rsidRPr="00140345" w14:paraId="5906BE63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0058A2F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F9322A4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16.04.2027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A4A0E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BDA80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EE3831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Brandýs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928B07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Brandýs 1-2</w:t>
            </w:r>
          </w:p>
        </w:tc>
      </w:tr>
      <w:tr w:rsidR="00140345" w:rsidRPr="00140345" w14:paraId="33CAF91C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2C2D12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6DEA24E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19.04.2027</w:t>
            </w:r>
          </w:p>
        </w:tc>
        <w:tc>
          <w:tcPr>
            <w:tcW w:w="91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6055BC9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pondělí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69EF281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CA1973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Sparta Praha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Brandýs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63F41C5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</w:tbl>
    <w:p w14:paraId="18FBB02B" w14:textId="77777777" w:rsidR="004846A3" w:rsidRDefault="00F13091" w:rsidP="001717C2">
      <w:pPr>
        <w:pStyle w:val="Kolo"/>
        <w:pBdr>
          <w:bottom w:val="none" w:sz="0" w:space="0" w:color="auto"/>
        </w:pBdr>
        <w:spacing w:line="276" w:lineRule="auto"/>
        <w:rPr>
          <w:b w:val="0"/>
          <w:bCs w:val="0"/>
        </w:rPr>
      </w:pPr>
      <w:r>
        <w:rPr>
          <w:b w:val="0"/>
          <w:bCs w:val="0"/>
        </w:rPr>
        <w:t xml:space="preserve"> </w:t>
      </w:r>
      <w:r>
        <w:rPr>
          <w:b w:val="0"/>
          <w:bCs w:val="0"/>
        </w:rPr>
        <w:br w:type="page"/>
      </w:r>
      <w:r>
        <w:lastRenderedPageBreak/>
        <w:t xml:space="preserve"> TJ Sokol Benešov B</w:t>
      </w:r>
      <w:r>
        <w:br/>
      </w:r>
    </w:p>
    <w:tbl>
      <w:tblPr>
        <w:tblW w:w="92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1300"/>
        <w:gridCol w:w="1100"/>
        <w:gridCol w:w="820"/>
        <w:gridCol w:w="3106"/>
        <w:gridCol w:w="1857"/>
      </w:tblGrid>
      <w:tr w:rsidR="00140345" w:rsidRPr="00140345" w14:paraId="531BA392" w14:textId="77777777" w:rsidTr="00140345">
        <w:trPr>
          <w:trHeight w:val="1275"/>
        </w:trPr>
        <w:tc>
          <w:tcPr>
            <w:tcW w:w="10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E64F24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Kolo</w:t>
            </w:r>
          </w:p>
        </w:tc>
        <w:tc>
          <w:tcPr>
            <w:tcW w:w="1300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1AF1BE1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Hrací den</w:t>
            </w:r>
          </w:p>
        </w:tc>
        <w:tc>
          <w:tcPr>
            <w:tcW w:w="1100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5CD664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Den</w:t>
            </w:r>
          </w:p>
        </w:tc>
        <w:tc>
          <w:tcPr>
            <w:tcW w:w="820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3D9559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Čas</w:t>
            </w:r>
          </w:p>
        </w:tc>
        <w:tc>
          <w:tcPr>
            <w:tcW w:w="3106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3B614C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Zápas</w:t>
            </w:r>
          </w:p>
        </w:tc>
        <w:tc>
          <w:tcPr>
            <w:tcW w:w="1857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B478DE8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Kuželna</w:t>
            </w:r>
          </w:p>
        </w:tc>
      </w:tr>
      <w:tr w:rsidR="00140345" w:rsidRPr="00140345" w14:paraId="0EFAA8DB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65EEAE8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66C270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16.09.2026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B3E1BB4" w14:textId="4FFDA309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8B99A23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35B1113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Benešov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Brandýs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7AAD002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Benešov 1-4</w:t>
            </w:r>
          </w:p>
        </w:tc>
      </w:tr>
      <w:tr w:rsidR="00140345" w:rsidRPr="00140345" w14:paraId="4C234986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12CA20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8503FBA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25.09.2026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9A9BF53" w14:textId="7D90250F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01DBD8D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FFDA15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Kolín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Benešov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245024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Kutná Hora 1-4</w:t>
            </w:r>
          </w:p>
        </w:tc>
      </w:tr>
      <w:tr w:rsidR="00140345" w:rsidRPr="00140345" w14:paraId="348B1048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0C8685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583A43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30.09.2026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ABFCF98" w14:textId="290F7D37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B8BC27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B10373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Benešov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0DE2055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Benešov 1-4</w:t>
            </w:r>
          </w:p>
        </w:tc>
      </w:tr>
      <w:tr w:rsidR="00140345" w:rsidRPr="00140345" w14:paraId="08D4ECF4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5FC64D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EB6296F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07.10.2026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D60552D" w14:textId="70D0EBA3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3B06E9F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290AA59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Rudná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Benešov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2E3D0F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Rudná 1-2</w:t>
            </w:r>
          </w:p>
        </w:tc>
      </w:tr>
      <w:tr w:rsidR="00140345" w:rsidRPr="00140345" w14:paraId="4A32B13B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B92EFDB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F088CA1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14.10.2026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608083C" w14:textId="2C8DE822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D309021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B1633E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Benešov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DD11C2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Benešov 1-4</w:t>
            </w:r>
          </w:p>
        </w:tc>
      </w:tr>
      <w:tr w:rsidR="00140345" w:rsidRPr="00140345" w14:paraId="34272FCD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5C5F7D5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6C16039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19.10.2026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954D3D" w14:textId="4C1B8E0D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ondělí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C0F188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1FEB61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Sparta Praha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Benešov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39D49DB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140345" w:rsidRPr="00140345" w14:paraId="69993876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E618BC2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F3B8BD5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28.10.2026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A705BF9" w14:textId="39FDE0C3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385210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50942E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Benešov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Vršovice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F51A0F9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Benešov 1-4</w:t>
            </w:r>
          </w:p>
        </w:tc>
      </w:tr>
      <w:tr w:rsidR="00140345" w:rsidRPr="00140345" w14:paraId="5ADDF5F1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617F610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0478C91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04.11.2026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3E87ED3" w14:textId="397A6493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95650E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F6B59A2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Benešov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 -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45A64E8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Benešov 1-4</w:t>
            </w:r>
          </w:p>
        </w:tc>
      </w:tr>
      <w:tr w:rsidR="00140345" w:rsidRPr="00140345" w14:paraId="467C0E07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030FA5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200A2A3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13.11.2026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D6C288C" w14:textId="7795B73F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95C5AD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71533EE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Benešov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376252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2ACD47D8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032F99D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E9EB20F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18.11.2026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921C1DE" w14:textId="5BBA59B7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F172202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80A80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Benešov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Meteor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3BBE859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Benešov 1-4</w:t>
            </w:r>
          </w:p>
        </w:tc>
      </w:tr>
      <w:tr w:rsidR="00140345" w:rsidRPr="00140345" w14:paraId="24EEC166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049F513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04B97F1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27.11.2026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F10E1AC" w14:textId="772BF1A4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5AE7D9E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19:30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215F33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.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Benešov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F2120A9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>. 1-4</w:t>
            </w:r>
          </w:p>
        </w:tc>
      </w:tr>
      <w:tr w:rsidR="00140345" w:rsidRPr="00140345" w14:paraId="7FD0A4D8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67E1CE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F27A242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02.12.2026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889DD0" w14:textId="203621BE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A1AF441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7192439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Benešov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A8F8AE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Benešov 1-4</w:t>
            </w:r>
          </w:p>
        </w:tc>
      </w:tr>
      <w:tr w:rsidR="00140345" w:rsidRPr="00140345" w14:paraId="162CA535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250E603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494B829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11.12.2026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869EA25" w14:textId="2DCC2FC9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48518D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B6D6C5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Příbram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Benešov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FE1D81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Příbram 1-2</w:t>
            </w:r>
          </w:p>
        </w:tc>
      </w:tr>
      <w:tr w:rsidR="00140345" w:rsidRPr="00140345" w14:paraId="4269FC19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CA9F9F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D5A6788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22.01.2027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042C545" w14:textId="59C7BC32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C969B1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8C8B5F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Brandýs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Benešov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6F8D0A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Brandýs 1-2</w:t>
            </w:r>
          </w:p>
        </w:tc>
      </w:tr>
      <w:tr w:rsidR="00140345" w:rsidRPr="00140345" w14:paraId="2BCD20DC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6F92C1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01E36FE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27.01.2027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2307BD3" w14:textId="77BAA504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90B276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BF3FE94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Benešov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Kolín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A7A2AE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Benešov 1-4</w:t>
            </w:r>
          </w:p>
        </w:tc>
      </w:tr>
      <w:tr w:rsidR="00140345" w:rsidRPr="00140345" w14:paraId="103CE616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7726731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EDC9BE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05.02.2027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F618379" w14:textId="543778B3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AFD7FC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A1B4EA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Benešov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4A45AD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4929D4F3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B538B8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F1C49A1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10.02.2027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B4176F0" w14:textId="12CE4942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97C99A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C203612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Benešov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Rudná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C7418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Benešov 1-4</w:t>
            </w:r>
          </w:p>
        </w:tc>
      </w:tr>
      <w:tr w:rsidR="00140345" w:rsidRPr="00140345" w14:paraId="126FDB69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4DB4052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A3F8605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19.02.2027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2054DCE" w14:textId="163780D7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0867F1A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C6C2D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Benešov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E2CA982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13454696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841164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4014292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24.02.2027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F639029" w14:textId="37C3713D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99E6CC9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DC0001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Benešov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Sparta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Praha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9D108A3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Benešov 1-4</w:t>
            </w:r>
          </w:p>
        </w:tc>
      </w:tr>
      <w:tr w:rsidR="00140345" w:rsidRPr="00140345" w14:paraId="1E5C7569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3B1952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EB3B689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04.03.2027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F6E768B" w14:textId="5C8C3FD0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tvrtek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BC684FF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9E8DD9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Vršovice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Benešov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589B11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Vršovice 1-2</w:t>
            </w:r>
          </w:p>
        </w:tc>
      </w:tr>
      <w:tr w:rsidR="00140345" w:rsidRPr="00140345" w14:paraId="503D3D4A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C1108BF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4896BCB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11.03.2027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6F90D81" w14:textId="05EFA9EF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tvrtek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B8807FF" w14:textId="4FB6A082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7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: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0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CA79E79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Benešov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57763D3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140345" w:rsidRPr="00140345" w14:paraId="5E5BB0A1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8651D18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A19FA0F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17.03.2027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19AF136" w14:textId="5F941DE5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0245D58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1D995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Benešov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090641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Benešov 1-4</w:t>
            </w:r>
          </w:p>
        </w:tc>
      </w:tr>
      <w:tr w:rsidR="00140345" w:rsidRPr="00140345" w14:paraId="17D85887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E93F55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D37F72E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24.03.2027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7125AD5" w14:textId="2B2EC46A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6335CEB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B807E6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Meteor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Benešov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B7E5038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Meteor 1-2</w:t>
            </w:r>
          </w:p>
        </w:tc>
      </w:tr>
      <w:tr w:rsidR="00140345" w:rsidRPr="00140345" w14:paraId="2A60AFCC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1C8E0E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268B7AF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07.04.2027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65BB680" w14:textId="4731367D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7752523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41EAB58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Benešov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Kostelec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>.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7A0441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Benešov 1-4</w:t>
            </w:r>
          </w:p>
        </w:tc>
      </w:tr>
      <w:tr w:rsidR="00140345" w:rsidRPr="00140345" w14:paraId="4140D505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A44FA9A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4EC974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16.04.2027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0932303" w14:textId="04FDBBE7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7B2E29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4AB6CAF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Benešov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F75476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0EC6414C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F38E6C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4FB12F9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21.04.2027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F13C5D4" w14:textId="78880E1C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4993B19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57CE2D5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Benešov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Příbram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316DA6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Benešov 1-4</w:t>
            </w:r>
          </w:p>
        </w:tc>
      </w:tr>
    </w:tbl>
    <w:p w14:paraId="491F1D19" w14:textId="77777777" w:rsidR="00AF596D" w:rsidRDefault="00F13091" w:rsidP="001717C2">
      <w:pPr>
        <w:pStyle w:val="Kolo"/>
        <w:pBdr>
          <w:bottom w:val="none" w:sz="0" w:space="0" w:color="auto"/>
        </w:pBdr>
        <w:spacing w:line="276" w:lineRule="auto"/>
      </w:pPr>
      <w:r>
        <w:rPr>
          <w:b w:val="0"/>
          <w:bCs w:val="0"/>
        </w:rPr>
        <w:t xml:space="preserve"> </w:t>
      </w:r>
      <w:r>
        <w:rPr>
          <w:b w:val="0"/>
          <w:bCs w:val="0"/>
        </w:rPr>
        <w:br w:type="page"/>
      </w:r>
      <w:r>
        <w:lastRenderedPageBreak/>
        <w:t xml:space="preserve"> </w:t>
      </w:r>
    </w:p>
    <w:p w14:paraId="6C4AA4A5" w14:textId="77777777" w:rsidR="00AF596D" w:rsidRDefault="00AF596D" w:rsidP="001717C2">
      <w:pPr>
        <w:pStyle w:val="Kolo"/>
        <w:pBdr>
          <w:bottom w:val="none" w:sz="0" w:space="0" w:color="auto"/>
        </w:pBdr>
        <w:spacing w:line="276" w:lineRule="auto"/>
      </w:pPr>
    </w:p>
    <w:p w14:paraId="38CCC4AA" w14:textId="49AC266B" w:rsidR="004846A3" w:rsidRDefault="00F13091" w:rsidP="001717C2">
      <w:pPr>
        <w:pStyle w:val="Kolo"/>
        <w:pBdr>
          <w:bottom w:val="none" w:sz="0" w:space="0" w:color="auto"/>
        </w:pBdr>
        <w:spacing w:line="276" w:lineRule="auto"/>
        <w:rPr>
          <w:b w:val="0"/>
          <w:bCs w:val="0"/>
        </w:rPr>
      </w:pPr>
      <w:r>
        <w:t xml:space="preserve">TJ Kovohutě Příbram </w:t>
      </w:r>
      <w:r>
        <w:br/>
      </w:r>
    </w:p>
    <w:p w14:paraId="3A6194E4" w14:textId="77777777" w:rsidR="00140345" w:rsidRDefault="00F13091" w:rsidP="001717C2">
      <w:pPr>
        <w:pStyle w:val="Kolo"/>
        <w:pBdr>
          <w:bottom w:val="none" w:sz="0" w:space="0" w:color="auto"/>
        </w:pBdr>
        <w:spacing w:line="276" w:lineRule="auto"/>
        <w:rPr>
          <w:b w:val="0"/>
          <w:bCs w:val="0"/>
        </w:rPr>
      </w:pPr>
      <w:r>
        <w:rPr>
          <w:b w:val="0"/>
          <w:bCs w:val="0"/>
        </w:rPr>
        <w:t xml:space="preserve"> </w:t>
      </w:r>
    </w:p>
    <w:tbl>
      <w:tblPr>
        <w:tblW w:w="92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1300"/>
        <w:gridCol w:w="1100"/>
        <w:gridCol w:w="820"/>
        <w:gridCol w:w="3106"/>
        <w:gridCol w:w="1857"/>
      </w:tblGrid>
      <w:tr w:rsidR="00140345" w:rsidRPr="00140345" w14:paraId="14227525" w14:textId="77777777" w:rsidTr="00140345">
        <w:trPr>
          <w:trHeight w:val="1275"/>
        </w:trPr>
        <w:tc>
          <w:tcPr>
            <w:tcW w:w="10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C99BB2E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Kolo</w:t>
            </w:r>
          </w:p>
        </w:tc>
        <w:tc>
          <w:tcPr>
            <w:tcW w:w="1300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0AEB112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Hrací den</w:t>
            </w:r>
          </w:p>
        </w:tc>
        <w:tc>
          <w:tcPr>
            <w:tcW w:w="1100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8CBE5D2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Den</w:t>
            </w:r>
          </w:p>
        </w:tc>
        <w:tc>
          <w:tcPr>
            <w:tcW w:w="820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13C5A72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Čas</w:t>
            </w:r>
          </w:p>
        </w:tc>
        <w:tc>
          <w:tcPr>
            <w:tcW w:w="3106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36680E2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Zápas</w:t>
            </w:r>
          </w:p>
        </w:tc>
        <w:tc>
          <w:tcPr>
            <w:tcW w:w="1857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E6B4428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Kuželna</w:t>
            </w:r>
          </w:p>
        </w:tc>
      </w:tr>
      <w:tr w:rsidR="00140345" w:rsidRPr="00140345" w14:paraId="2B9B9C0A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8F4D24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333AC5C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17.09.2026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0681299" w14:textId="2B66BBBB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tvrtek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39E54DF" w14:textId="0A635376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7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: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0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C2AA7F5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Příbram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B7A3DA4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140345" w:rsidRPr="00140345" w14:paraId="4736326A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BBDEED9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080ABB0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25.09.2026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34742E6" w14:textId="7116686A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FDE41BA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C8C640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Příbram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0E6F44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Příbram 1-2</w:t>
            </w:r>
          </w:p>
        </w:tc>
      </w:tr>
      <w:tr w:rsidR="00140345" w:rsidRPr="00140345" w14:paraId="56793C78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538F88F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A43693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30.09.2026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7CEA12F" w14:textId="4814455C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D0A649D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C29B0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Meteor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Příbram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EC213A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Meteor 1-2</w:t>
            </w:r>
          </w:p>
        </w:tc>
      </w:tr>
      <w:tr w:rsidR="00140345" w:rsidRPr="00140345" w14:paraId="7CFF1608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411AE0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54DDB45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09.10.2026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6E1BDA9" w14:textId="71C83E2C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D35BCD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9A1950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Příbram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Kostelec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>.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FC9D50B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Příbram 1-2</w:t>
            </w:r>
          </w:p>
        </w:tc>
      </w:tr>
      <w:tr w:rsidR="00140345" w:rsidRPr="00140345" w14:paraId="642F436C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0FD27AA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E7A136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16.10.2026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3208981" w14:textId="42017660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248017E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F6DFA44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Příbram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26E515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4444F4AA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43A7C8D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2C8D96E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22.10.2026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E4A313E" w14:textId="026E2E80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tvrtek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F500105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44136E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Vršovice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Příbram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DAA2B1E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Vršovice 1-2</w:t>
            </w:r>
          </w:p>
        </w:tc>
      </w:tr>
      <w:tr w:rsidR="00140345" w:rsidRPr="00140345" w14:paraId="5A092110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46B04A3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89DA3C0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30.10.2026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29FE1FB" w14:textId="1441F150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AAD1CDF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E3963CF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Příbram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Brandýs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B7035E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Příbram 1-2</w:t>
            </w:r>
          </w:p>
        </w:tc>
      </w:tr>
      <w:tr w:rsidR="00140345" w:rsidRPr="00140345" w14:paraId="0DB9A48F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B463CA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91A457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06.11.2026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E5A76FF" w14:textId="69BB22BA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F93E2D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773040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Kolín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Příbram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26EBF9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Kutná Hora 1-4</w:t>
            </w:r>
          </w:p>
        </w:tc>
      </w:tr>
      <w:tr w:rsidR="00140345" w:rsidRPr="00140345" w14:paraId="0E0704ED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5EAB01B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772D174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13.11.2026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ADA1A38" w14:textId="6BFD6752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C2CB05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758C7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Příbram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D9B688F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Příbram 1-2</w:t>
            </w:r>
          </w:p>
        </w:tc>
      </w:tr>
      <w:tr w:rsidR="00140345" w:rsidRPr="00140345" w14:paraId="6985BCFF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E54BCCF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3DC1A54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18.11.2026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DEAED25" w14:textId="55513E69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8987C1B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CDE0595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Rudná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Příbram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C88DCA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Rudná 1-2</w:t>
            </w:r>
          </w:p>
        </w:tc>
      </w:tr>
      <w:tr w:rsidR="00140345" w:rsidRPr="00140345" w14:paraId="30A58F31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AB063AB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BEC7993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27.11.2026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00F02A" w14:textId="06AE7E56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10A6D8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188798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Příbram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016AADB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Příbram 1-2</w:t>
            </w:r>
          </w:p>
        </w:tc>
      </w:tr>
      <w:tr w:rsidR="00140345" w:rsidRPr="00140345" w14:paraId="200BC567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A73198D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CA80C65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30.11.2026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5F02DD3" w14:textId="1534FF8D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ondělí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A1AB4C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D96B1F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Sparta Praha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Příbram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936A2AE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140345" w:rsidRPr="00140345" w14:paraId="4F68CFCF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EA0D23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AE557C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11.12.2026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D126279" w14:textId="105FFB0C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558692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BC651DB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Příbram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Benešov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23F3F3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Příbram 1-2</w:t>
            </w:r>
          </w:p>
        </w:tc>
      </w:tr>
      <w:tr w:rsidR="00140345" w:rsidRPr="00140345" w14:paraId="47F43F4C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2F92633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B3B2F85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22.01.2027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89AD59E" w14:textId="24E1E149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701BFC8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92703A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Příbram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A -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8C490D0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Příbram 1-2</w:t>
            </w:r>
          </w:p>
        </w:tc>
      </w:tr>
      <w:tr w:rsidR="00140345" w:rsidRPr="00140345" w14:paraId="5401DA78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02D283F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F6D9FFF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29.01.2027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B9FF2CD" w14:textId="2E0ED365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2325953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099772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Příbram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A7C0CC0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3C2CD9DB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6271AB0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537BDC3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05.02.2027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677A3ED" w14:textId="7C3AAC75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6D89CE0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F073F2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Příbram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Meteor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40E85B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Příbram 1-2</w:t>
            </w:r>
          </w:p>
        </w:tc>
      </w:tr>
      <w:tr w:rsidR="00140345" w:rsidRPr="00140345" w14:paraId="35B07897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FAE839F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4FC352B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12.02.2027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A907442" w14:textId="35573926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2C8E64F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19:30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03858D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.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Příbram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CB4F890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>. 1-4</w:t>
            </w:r>
          </w:p>
        </w:tc>
      </w:tr>
      <w:tr w:rsidR="00140345" w:rsidRPr="00140345" w14:paraId="7B3BF485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E0F0F3F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2C8CE49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19.02.2027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C9E9DA9" w14:textId="1630405D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C133FC0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9817D0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Příbram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7A6F61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Příbram 1-2</w:t>
            </w:r>
          </w:p>
        </w:tc>
      </w:tr>
      <w:tr w:rsidR="00140345" w:rsidRPr="00140345" w14:paraId="67E52B09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620918B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7C6BD1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26.02.2027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2412776" w14:textId="4D0FC31B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893C158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76D20E4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Příbram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Vršovice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0938F1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Příbram 1-2</w:t>
            </w:r>
          </w:p>
        </w:tc>
      </w:tr>
      <w:tr w:rsidR="00140345" w:rsidRPr="00140345" w14:paraId="4FF2765F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DB0F5C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8D19048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05.03.2027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A9914D0" w14:textId="654D373D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DC056A9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6C98F34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Brandýs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Příbram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D87707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Brandýs 1-2</w:t>
            </w:r>
          </w:p>
        </w:tc>
      </w:tr>
      <w:tr w:rsidR="00140345" w:rsidRPr="00140345" w14:paraId="455D1B47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B3FF2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B4FDFBE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12.03.2027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24769CB" w14:textId="7995ED9F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8B26E8F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0482750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Příbram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Kolín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18E6D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Příbram 1-2</w:t>
            </w:r>
          </w:p>
        </w:tc>
      </w:tr>
      <w:tr w:rsidR="00140345" w:rsidRPr="00140345" w14:paraId="67F53B93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FEC43B8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5EEA3EA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19.03.2027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F131914" w14:textId="31D1067A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AB602A2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38FF01F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Příbram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3FBA4F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781EA511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5FB630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813ABBC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26.03.2027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5B0261D" w14:textId="48E936E5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1B2DFB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63CECEF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Příbram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Rudná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5A5FEB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Příbram 1-2</w:t>
            </w:r>
          </w:p>
        </w:tc>
      </w:tr>
      <w:tr w:rsidR="00140345" w:rsidRPr="00140345" w14:paraId="265C3E71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AAF7031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76FDABF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09.04.2027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927AE26" w14:textId="3833DA81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250BCB2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E63F12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Příbram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B271BA3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2F76E46B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D4433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922E6AC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16.04.2027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AF84AF3" w14:textId="00BDDC43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260066D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8E3354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Příbram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Sparta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Praha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F7FA8AE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Příbram 1-2</w:t>
            </w:r>
          </w:p>
        </w:tc>
      </w:tr>
      <w:tr w:rsidR="00140345" w:rsidRPr="00140345" w14:paraId="5B6700B1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F25A21A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1C8B95A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21.04.2027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C7B9FEA" w14:textId="3E01C06D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DB2B543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BE0C2D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Benešov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Příbram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89FF42B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Benešov 1-4</w:t>
            </w:r>
          </w:p>
        </w:tc>
      </w:tr>
    </w:tbl>
    <w:p w14:paraId="5616A5BC" w14:textId="7E5C6A29" w:rsidR="004846A3" w:rsidRDefault="00F13091" w:rsidP="001717C2">
      <w:pPr>
        <w:pStyle w:val="Kolo"/>
        <w:pBdr>
          <w:bottom w:val="none" w:sz="0" w:space="0" w:color="auto"/>
        </w:pBdr>
        <w:spacing w:line="276" w:lineRule="auto"/>
        <w:rPr>
          <w:b w:val="0"/>
          <w:bCs w:val="0"/>
        </w:rPr>
      </w:pPr>
      <w:r>
        <w:rPr>
          <w:b w:val="0"/>
          <w:bCs w:val="0"/>
        </w:rPr>
        <w:br w:type="page"/>
      </w:r>
      <w:r>
        <w:lastRenderedPageBreak/>
        <w:t xml:space="preserve"> KK Vlašim B</w:t>
      </w:r>
      <w:r>
        <w:br/>
      </w:r>
    </w:p>
    <w:p w14:paraId="4EF96D3C" w14:textId="77777777" w:rsidR="00140345" w:rsidRDefault="00F13091" w:rsidP="001717C2">
      <w:pPr>
        <w:pStyle w:val="Kolo"/>
        <w:pBdr>
          <w:bottom w:val="none" w:sz="0" w:space="0" w:color="auto"/>
        </w:pBdr>
        <w:spacing w:line="276" w:lineRule="auto"/>
        <w:rPr>
          <w:b w:val="0"/>
          <w:bCs w:val="0"/>
        </w:rPr>
      </w:pPr>
      <w:r>
        <w:rPr>
          <w:b w:val="0"/>
          <w:bCs w:val="0"/>
        </w:rPr>
        <w:t xml:space="preserve"> </w:t>
      </w:r>
    </w:p>
    <w:tbl>
      <w:tblPr>
        <w:tblW w:w="92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1300"/>
        <w:gridCol w:w="1100"/>
        <w:gridCol w:w="820"/>
        <w:gridCol w:w="3106"/>
        <w:gridCol w:w="1857"/>
      </w:tblGrid>
      <w:tr w:rsidR="00140345" w:rsidRPr="00140345" w14:paraId="117BC6B7" w14:textId="77777777" w:rsidTr="00140345">
        <w:trPr>
          <w:trHeight w:val="1275"/>
        </w:trPr>
        <w:tc>
          <w:tcPr>
            <w:tcW w:w="10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1E0720F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Kolo</w:t>
            </w:r>
          </w:p>
        </w:tc>
        <w:tc>
          <w:tcPr>
            <w:tcW w:w="1300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A848C6E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Hrací den</w:t>
            </w:r>
          </w:p>
        </w:tc>
        <w:tc>
          <w:tcPr>
            <w:tcW w:w="1100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A0C2FC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Den</w:t>
            </w:r>
          </w:p>
        </w:tc>
        <w:tc>
          <w:tcPr>
            <w:tcW w:w="820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091BAA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Čas</w:t>
            </w:r>
          </w:p>
        </w:tc>
        <w:tc>
          <w:tcPr>
            <w:tcW w:w="3106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1B1D4C8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Zápas</w:t>
            </w:r>
          </w:p>
        </w:tc>
        <w:tc>
          <w:tcPr>
            <w:tcW w:w="1857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E3CE721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Kuželna</w:t>
            </w:r>
          </w:p>
        </w:tc>
      </w:tr>
      <w:tr w:rsidR="00140345" w:rsidRPr="00140345" w14:paraId="7D7CCC91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4831945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46D4E26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18.09.2026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05BD8BB" w14:textId="69EE97AE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E963801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3EF4F6F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EC743B2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59D0DF83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7C0CCC3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7C38DE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25.09.2026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A9E894C" w14:textId="65AF8AFC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F05EAC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10C7052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Sparta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Praha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3DAAD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1736E2F9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D1B8EEA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46772E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30.09.2026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B570730" w14:textId="411A49CC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4BB905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A9DDDAF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Benešov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54E4842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Benešov 1-4</w:t>
            </w:r>
          </w:p>
        </w:tc>
      </w:tr>
      <w:tr w:rsidR="00140345" w:rsidRPr="00140345" w14:paraId="6F88DB78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FAE1983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5159320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09.10.2026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7BA18FA" w14:textId="0909E34B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95D0D4D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D4450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 -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769C3C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23D2EBD0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058888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F7B49BD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16.10.2026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7C89A46" w14:textId="25071D91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5D3354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2AF304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5DB943F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176720A8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DAD5A82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E76262A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23.10.2026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5A2D355" w14:textId="4652D065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2920E9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467ED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Meteor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37DAD1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674A9271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5C8ED1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BDFD432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30.10.2026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4DC6E0F" w14:textId="50C3BB43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7724DF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19:30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0CE3650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.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206507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>. 1-4</w:t>
            </w:r>
          </w:p>
        </w:tc>
      </w:tr>
      <w:tr w:rsidR="00140345" w:rsidRPr="00140345" w14:paraId="26FC4029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2E0DA62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726B990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06.11.2026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A9D2F5" w14:textId="07FA9C7E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50ECE68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411379B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38F2E9F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12FA1211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63639CA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953CC81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13.11.2026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ED94DB2" w14:textId="77709696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186A7E3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5E3A3F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Příbram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916990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Příbram 1-2</w:t>
            </w:r>
          </w:p>
        </w:tc>
      </w:tr>
      <w:tr w:rsidR="00140345" w:rsidRPr="00140345" w14:paraId="6C9DEECE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E93CC3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0D98F2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20.11.2026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FB13C47" w14:textId="22D9EED6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D624AC1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EDABB9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Brandýs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5B2B6E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50A77FA3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1DF387F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B8703BA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27.11.2026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5A6DB21" w14:textId="3B9D3032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D31426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5CD32D9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Kolín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C2488F8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Kutná Hora 1-4</w:t>
            </w:r>
          </w:p>
        </w:tc>
      </w:tr>
      <w:tr w:rsidR="00140345" w:rsidRPr="00140345" w14:paraId="73BEF03E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4D87FA2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A54783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03.12.2026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FB54861" w14:textId="56B7EEC6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tvrtek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8A6784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60D065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Vršovice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E27B10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Vršovice 1-2</w:t>
            </w:r>
          </w:p>
        </w:tc>
      </w:tr>
      <w:tr w:rsidR="00140345" w:rsidRPr="00140345" w14:paraId="1D0AC487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F137C25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98EA0F0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11.12.2026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FC0D6A6" w14:textId="6D1685DE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3F798BE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CAB5CDB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Rudná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16215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4966EEAF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1223D6B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99B0B8F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22.01.2027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C17570D" w14:textId="2C4B17FF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67348FE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FC405BF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E1D698B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143CEA99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CDF8CB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725F37C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25.01.2027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5FAE64B" w14:textId="15C43CFA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ondělí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56183A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9050859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Sparta Praha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11DEDE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140345" w:rsidRPr="00140345" w14:paraId="13D8776F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000B91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6C9621A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05.02.2027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6C54281" w14:textId="5E7F86DB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8954C4B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29CB5A2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Benešov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0F0E044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4487263B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26A91E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D6CF834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11.02.2027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87ACB44" w14:textId="4C6B5232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tvrtek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D4CA97" w14:textId="5DD45E30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7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: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0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36CE95B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441347B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140345" w:rsidRPr="00140345" w14:paraId="479F70DB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FD26D38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6B4B146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19.02.2027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D017930" w14:textId="01C6E633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C92E71A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AB8A0E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802345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25F4FAE5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AB96DAE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6B18A2C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24.02.2027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40E8B49" w14:textId="4FF084EE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D022611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67B3D02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Meteor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0E03F9B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Meteor 1-2</w:t>
            </w:r>
          </w:p>
        </w:tc>
      </w:tr>
      <w:tr w:rsidR="00140345" w:rsidRPr="00140345" w14:paraId="615CF3AD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249F803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ABC563F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05.03.2027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645697C" w14:textId="0F422A51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FEC6F2B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C71BC82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Kostelec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>.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25992AE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708EEECD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5FD253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B898201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12.03.2027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54D1DBC" w14:textId="0BD1684F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7A5FB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3B67540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BCF1A4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69F2F8EA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66C209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D2B0CE8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19.03.2027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9B0822" w14:textId="71B2A6FD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193D0E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EC1EB83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Příbram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074BFE9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3443541B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9441219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377063A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26.03.2027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8369AEF" w14:textId="270C30FB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1E2C80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4214CB3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Brandýs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C884EC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Brandýs 1-2</w:t>
            </w:r>
          </w:p>
        </w:tc>
      </w:tr>
      <w:tr w:rsidR="00140345" w:rsidRPr="00140345" w14:paraId="1914D226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5FE568B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94AD7F4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09.04.2027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4B9418" w14:textId="5D6151A5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97D182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F13D220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Kolín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671068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6CC36537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ECEB280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A2C944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16.04.2027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2101DB5" w14:textId="666F9239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F5060BA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99B8D5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Vršovice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F8A6EA4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046A1628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F0ECE71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612886A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21.04.2027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008094C" w14:textId="2B1F8CC7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F598AB1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92A793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Rudná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D796025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Rudná 1-2</w:t>
            </w:r>
          </w:p>
        </w:tc>
      </w:tr>
    </w:tbl>
    <w:p w14:paraId="0C711174" w14:textId="4C64B826" w:rsidR="00AF596D" w:rsidRDefault="00F13091" w:rsidP="001717C2">
      <w:pPr>
        <w:pStyle w:val="Kolo"/>
        <w:pBdr>
          <w:bottom w:val="none" w:sz="0" w:space="0" w:color="auto"/>
        </w:pBdr>
        <w:spacing w:line="276" w:lineRule="auto"/>
        <w:rPr>
          <w:b w:val="0"/>
          <w:bCs w:val="0"/>
        </w:rPr>
      </w:pPr>
      <w:r>
        <w:rPr>
          <w:b w:val="0"/>
          <w:bCs w:val="0"/>
        </w:rPr>
        <w:br w:type="page"/>
      </w:r>
    </w:p>
    <w:p w14:paraId="5B46C4C4" w14:textId="77777777" w:rsidR="00AF596D" w:rsidRDefault="00AF596D" w:rsidP="001717C2">
      <w:pPr>
        <w:pStyle w:val="Kolo"/>
        <w:pBdr>
          <w:bottom w:val="none" w:sz="0" w:space="0" w:color="auto"/>
        </w:pBdr>
        <w:spacing w:line="276" w:lineRule="auto"/>
        <w:rPr>
          <w:b w:val="0"/>
          <w:bCs w:val="0"/>
        </w:rPr>
      </w:pPr>
    </w:p>
    <w:p w14:paraId="63D42885" w14:textId="77777777" w:rsidR="00AF596D" w:rsidRDefault="00AF596D" w:rsidP="001717C2">
      <w:pPr>
        <w:pStyle w:val="Kolo"/>
        <w:pBdr>
          <w:bottom w:val="none" w:sz="0" w:space="0" w:color="auto"/>
        </w:pBdr>
        <w:spacing w:line="276" w:lineRule="auto"/>
        <w:rPr>
          <w:b w:val="0"/>
          <w:bCs w:val="0"/>
        </w:rPr>
      </w:pPr>
    </w:p>
    <w:p w14:paraId="582CCD86" w14:textId="76C79E96" w:rsidR="004846A3" w:rsidRDefault="00F13091" w:rsidP="001717C2">
      <w:pPr>
        <w:pStyle w:val="Kolo"/>
        <w:pBdr>
          <w:bottom w:val="none" w:sz="0" w:space="0" w:color="auto"/>
        </w:pBdr>
        <w:spacing w:line="276" w:lineRule="auto"/>
        <w:rPr>
          <w:b w:val="0"/>
          <w:bCs w:val="0"/>
        </w:rPr>
      </w:pPr>
      <w:r>
        <w:t xml:space="preserve"> KK </w:t>
      </w:r>
      <w:r w:rsidR="00E827C7">
        <w:t>Kolín</w:t>
      </w:r>
      <w:r>
        <w:br/>
      </w:r>
    </w:p>
    <w:p w14:paraId="66189891" w14:textId="77777777" w:rsidR="00140345" w:rsidRDefault="00F13091" w:rsidP="001717C2">
      <w:pPr>
        <w:pStyle w:val="Kolo"/>
        <w:pBdr>
          <w:bottom w:val="none" w:sz="0" w:space="0" w:color="auto"/>
        </w:pBdr>
        <w:spacing w:line="276" w:lineRule="auto"/>
        <w:rPr>
          <w:b w:val="0"/>
          <w:bCs w:val="0"/>
        </w:rPr>
      </w:pPr>
      <w:r>
        <w:rPr>
          <w:b w:val="0"/>
          <w:bCs w:val="0"/>
        </w:rPr>
        <w:t xml:space="preserve"> </w:t>
      </w:r>
    </w:p>
    <w:tbl>
      <w:tblPr>
        <w:tblW w:w="92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1300"/>
        <w:gridCol w:w="1100"/>
        <w:gridCol w:w="820"/>
        <w:gridCol w:w="3106"/>
        <w:gridCol w:w="1857"/>
      </w:tblGrid>
      <w:tr w:rsidR="00140345" w:rsidRPr="00140345" w14:paraId="2D247991" w14:textId="77777777" w:rsidTr="00140345">
        <w:trPr>
          <w:trHeight w:val="1275"/>
        </w:trPr>
        <w:tc>
          <w:tcPr>
            <w:tcW w:w="10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8A1E803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Kolo</w:t>
            </w:r>
          </w:p>
        </w:tc>
        <w:tc>
          <w:tcPr>
            <w:tcW w:w="1300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64EA629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Hrací den</w:t>
            </w:r>
          </w:p>
        </w:tc>
        <w:tc>
          <w:tcPr>
            <w:tcW w:w="1100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249626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Den</w:t>
            </w:r>
          </w:p>
        </w:tc>
        <w:tc>
          <w:tcPr>
            <w:tcW w:w="820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450549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Čas</w:t>
            </w:r>
          </w:p>
        </w:tc>
        <w:tc>
          <w:tcPr>
            <w:tcW w:w="3106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8CA22E2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Zápas</w:t>
            </w:r>
          </w:p>
        </w:tc>
        <w:tc>
          <w:tcPr>
            <w:tcW w:w="1857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DA9260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Kuželna</w:t>
            </w:r>
          </w:p>
        </w:tc>
      </w:tr>
      <w:tr w:rsidR="00140345" w:rsidRPr="00140345" w14:paraId="198BF6D0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B586ACB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A05D3A6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14.09.2026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C956259" w14:textId="6B1A05D5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ondělí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9EA980B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7D7C22E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Sparta Praha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Kolín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B410C9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140345" w:rsidRPr="00140345" w14:paraId="28C861C7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9883EC3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DC9754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25.09.2026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BA65F36" w14:textId="0FB8AACC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89F717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7D0835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Kolín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Benešov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4BD21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Kutná Hora 1-4</w:t>
            </w:r>
          </w:p>
        </w:tc>
      </w:tr>
      <w:tr w:rsidR="00140345" w:rsidRPr="00140345" w14:paraId="0A073595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A5BCE7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F0C3D11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01.10.2026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38F717F" w14:textId="4B32EE43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tvrtek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101D115" w14:textId="2546CC1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7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: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0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DBED21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Kolín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C8EB6C9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140345" w:rsidRPr="00140345" w14:paraId="154F77DD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19F52A5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83262A6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09.10.2026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FFF6AEB" w14:textId="43F0A0B6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4B5B9CD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AA5ADD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Kolín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10AC5B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Kutná Hora 1-4</w:t>
            </w:r>
          </w:p>
        </w:tc>
      </w:tr>
      <w:tr w:rsidR="00140345" w:rsidRPr="00140345" w14:paraId="26E3DB57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4B61B3A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3F390D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14.10.2026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97C9A08" w14:textId="0F66B40A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C2DC8CD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37D142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Meteor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Kolín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07BC29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Meteor 1-2</w:t>
            </w:r>
          </w:p>
        </w:tc>
      </w:tr>
      <w:tr w:rsidR="00140345" w:rsidRPr="00140345" w14:paraId="3C915633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6267F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03AEEB1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23.10.2026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FE3E5D7" w14:textId="02D810CB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4F529C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C503B0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Kolín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Kostelec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>.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CF5CB9F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Kutná Hora 1-4</w:t>
            </w:r>
          </w:p>
        </w:tc>
      </w:tr>
      <w:tr w:rsidR="00140345" w:rsidRPr="00140345" w14:paraId="04D16C89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EA4A849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DD8D67A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30.10.2026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2A8FDFC" w14:textId="264FD390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824632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6FD526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Kolín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F4FD600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31491883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13D6F8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CEC6AE1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06.11.2026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4CD15AC" w14:textId="0FB1E488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C562D0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16CC52B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Kolín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Příbram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4D4C2F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Kutná Hora 1-4</w:t>
            </w:r>
          </w:p>
        </w:tc>
      </w:tr>
      <w:tr w:rsidR="00140345" w:rsidRPr="00140345" w14:paraId="633F08E5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C3E2C29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831012D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13.11.2026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B0704D8" w14:textId="0F8BC1D8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751C91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79BF2C8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Brandýs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Kolín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4BDDFC9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Brandýs 1-2</w:t>
            </w:r>
          </w:p>
        </w:tc>
      </w:tr>
      <w:tr w:rsidR="00140345" w:rsidRPr="00140345" w14:paraId="2313E37B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4452218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B39B195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19.11.2026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F5E8A2E" w14:textId="183944D1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tvrtek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8E7D3AA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AFE924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Vršovice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Kolín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78FCF63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Vršovice 1-2</w:t>
            </w:r>
          </w:p>
        </w:tc>
      </w:tr>
      <w:tr w:rsidR="00140345" w:rsidRPr="00140345" w14:paraId="661C6EC3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D0AA958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D0F6FA2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27.11.2026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43A6B73" w14:textId="3AEE159E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038ED3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2F08FDF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Kolín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1CC4FC2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Kutná Hora 1-4</w:t>
            </w:r>
          </w:p>
        </w:tc>
      </w:tr>
      <w:tr w:rsidR="00140345" w:rsidRPr="00140345" w14:paraId="29791958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BD20BE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41F6752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02.12.2026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3CB9CDD" w14:textId="07B39975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4DAFA9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058DD74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Rudná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Kolín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C349D09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Rudná 1-2</w:t>
            </w:r>
          </w:p>
        </w:tc>
      </w:tr>
      <w:tr w:rsidR="00140345" w:rsidRPr="00140345" w14:paraId="280B1320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5CE0BDA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CA97D97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11.12.2026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D43EA10" w14:textId="04E2C742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1774A5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86BE65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Kolín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E705F7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Kutná Hora 1-4</w:t>
            </w:r>
          </w:p>
        </w:tc>
      </w:tr>
      <w:tr w:rsidR="00140345" w:rsidRPr="00140345" w14:paraId="6A04DDA3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BE9839F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86B5229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22.01.2027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83BE236" w14:textId="61ABEEDE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C61FA00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C0974E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Kolín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Sparta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Praha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8798C3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Kutná Hora 1-4</w:t>
            </w:r>
          </w:p>
        </w:tc>
      </w:tr>
      <w:tr w:rsidR="00140345" w:rsidRPr="00140345" w14:paraId="4F8ACA8D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7B7B751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E0076FE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27.01.2027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2E1BC93" w14:textId="0EC41EBF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tředa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90C2620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21F617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Benešov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Kolín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8EB8CF2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Benešov 1-4</w:t>
            </w:r>
          </w:p>
        </w:tc>
      </w:tr>
      <w:tr w:rsidR="00140345" w:rsidRPr="00140345" w14:paraId="23AF29FE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A895B42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27EA794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05.02.2027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FEF9FDF" w14:textId="65F8741E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6D51650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7C5CEE8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Kolín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A -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A9F7DF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Kutná Hora 1-4</w:t>
            </w:r>
          </w:p>
        </w:tc>
      </w:tr>
      <w:tr w:rsidR="00140345" w:rsidRPr="00140345" w14:paraId="44362BD7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1EACBE5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79CC2C4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12.02.2027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3E8CA58" w14:textId="219B41B5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4A77699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77DA33F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Kolín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9EC95A8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433C9325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D3CC0D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EBE6A2B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19.02.2027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FBD5D9" w14:textId="2CA598E2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D47EB0E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B11506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Kolín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Meteor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247455B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Kutná Hora 1-4</w:t>
            </w:r>
          </w:p>
        </w:tc>
      </w:tr>
      <w:tr w:rsidR="00140345" w:rsidRPr="00140345" w14:paraId="5CFB13E4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5E5B92D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8FDB8CE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26.02.2027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8A79F4A" w14:textId="2BE96162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196954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19:30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8EA8663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.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Kolín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8324E85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>. 1-4</w:t>
            </w:r>
          </w:p>
        </w:tc>
      </w:tr>
      <w:tr w:rsidR="00140345" w:rsidRPr="00140345" w14:paraId="3189BD7F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36E7E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06C1743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05.03.2027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DC5269A" w14:textId="3C74CB78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F66C3CE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4727D5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Kolín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73E7134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Kutná Hora 1-4</w:t>
            </w:r>
          </w:p>
        </w:tc>
      </w:tr>
      <w:tr w:rsidR="00140345" w:rsidRPr="00140345" w14:paraId="413183AC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C37704E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5DC1888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12.03.2027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A5FC17" w14:textId="06B788A4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5C4BA4D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72BDB7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Příbram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Kolín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88E2BC2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Příbram 1-2</w:t>
            </w:r>
          </w:p>
        </w:tc>
      </w:tr>
      <w:tr w:rsidR="00140345" w:rsidRPr="00140345" w14:paraId="363FB3E5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95414A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FF68BA0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19.03.2027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0574781" w14:textId="0159BDAD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F5ED330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3D8C28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Kolín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Brandýs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DABE36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Kutná Hora 1-4</w:t>
            </w:r>
          </w:p>
        </w:tc>
      </w:tr>
      <w:tr w:rsidR="00140345" w:rsidRPr="00140345" w14:paraId="4B64DC82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4E52AFD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6AEFABD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26.03.2027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1D5DB6F" w14:textId="527D0A8B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45002B3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C844A8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Kolín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Vršovice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2C9534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Kutná Hora 1-4</w:t>
            </w:r>
          </w:p>
        </w:tc>
      </w:tr>
      <w:tr w:rsidR="00140345" w:rsidRPr="00140345" w14:paraId="1BF74AE4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76C414A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F119A77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09.04.2027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5F6DF8" w14:textId="09E8A248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50A996A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2AC3492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Kolín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369C6A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22323FAA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00CC3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EA74D72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16.04.2027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352E4CE" w14:textId="2DBD5C10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E209D3B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18:30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43CDDF0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Kolín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Rudná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E1B239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Kutná Hora 1-4</w:t>
            </w:r>
          </w:p>
        </w:tc>
      </w:tr>
      <w:tr w:rsidR="00140345" w:rsidRPr="00140345" w14:paraId="22591FFF" w14:textId="77777777" w:rsidTr="00140345">
        <w:trPr>
          <w:trHeight w:val="288"/>
        </w:trPr>
        <w:tc>
          <w:tcPr>
            <w:tcW w:w="10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CC11985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6FD0F6F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23.04.2027</w:t>
            </w:r>
          </w:p>
        </w:tc>
        <w:tc>
          <w:tcPr>
            <w:tcW w:w="11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545E294" w14:textId="11B1D17B" w:rsidR="00140345" w:rsidRPr="00140345" w:rsidRDefault="00391468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</w:t>
            </w:r>
            <w:r w:rsidR="00140345" w:rsidRPr="00140345">
              <w:rPr>
                <w:rFonts w:ascii="Calibri" w:hAnsi="Calibri" w:cs="Calibri"/>
                <w:color w:val="000000"/>
                <w:szCs w:val="22"/>
              </w:rPr>
              <w:t>átek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1205A8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1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F6FD93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Kolín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0ED155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</w:tbl>
    <w:p w14:paraId="680DEFCE" w14:textId="475A165C" w:rsidR="004846A3" w:rsidRDefault="00F13091" w:rsidP="001717C2">
      <w:pPr>
        <w:pStyle w:val="Kolo"/>
        <w:pBdr>
          <w:bottom w:val="none" w:sz="0" w:space="0" w:color="auto"/>
        </w:pBdr>
        <w:spacing w:line="276" w:lineRule="auto"/>
        <w:rPr>
          <w:b w:val="0"/>
          <w:bCs w:val="0"/>
        </w:rPr>
      </w:pPr>
      <w:r>
        <w:rPr>
          <w:b w:val="0"/>
          <w:bCs w:val="0"/>
        </w:rPr>
        <w:br w:type="page"/>
      </w:r>
      <w:r>
        <w:lastRenderedPageBreak/>
        <w:t xml:space="preserve"> KK Kosmonosy C</w:t>
      </w:r>
      <w:r>
        <w:br/>
      </w:r>
    </w:p>
    <w:p w14:paraId="542199DA" w14:textId="77777777" w:rsidR="00140345" w:rsidRDefault="00F13091" w:rsidP="001717C2">
      <w:pPr>
        <w:pStyle w:val="Kolo"/>
        <w:pBdr>
          <w:bottom w:val="none" w:sz="0" w:space="0" w:color="auto"/>
        </w:pBdr>
        <w:spacing w:line="276" w:lineRule="auto"/>
        <w:rPr>
          <w:b w:val="0"/>
          <w:bCs w:val="0"/>
        </w:rPr>
      </w:pPr>
      <w:r>
        <w:rPr>
          <w:b w:val="0"/>
          <w:bCs w:val="0"/>
        </w:rPr>
        <w:t xml:space="preserve"> </w:t>
      </w:r>
    </w:p>
    <w:tbl>
      <w:tblPr>
        <w:tblW w:w="92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276"/>
        <w:gridCol w:w="850"/>
        <w:gridCol w:w="851"/>
        <w:gridCol w:w="3543"/>
        <w:gridCol w:w="1857"/>
      </w:tblGrid>
      <w:tr w:rsidR="00140345" w:rsidRPr="00140345" w14:paraId="06380205" w14:textId="77777777" w:rsidTr="00140345">
        <w:trPr>
          <w:trHeight w:val="1275"/>
        </w:trPr>
        <w:tc>
          <w:tcPr>
            <w:tcW w:w="8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818290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Kolo</w:t>
            </w:r>
          </w:p>
        </w:tc>
        <w:tc>
          <w:tcPr>
            <w:tcW w:w="1276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1EA831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Hrací den</w:t>
            </w:r>
          </w:p>
        </w:tc>
        <w:tc>
          <w:tcPr>
            <w:tcW w:w="850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CB35D12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Den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8066E5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Čas</w:t>
            </w:r>
          </w:p>
        </w:tc>
        <w:tc>
          <w:tcPr>
            <w:tcW w:w="3543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9C370D8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Zápas</w:t>
            </w:r>
          </w:p>
        </w:tc>
        <w:tc>
          <w:tcPr>
            <w:tcW w:w="1857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9CCF0A0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Kuželna</w:t>
            </w:r>
          </w:p>
        </w:tc>
      </w:tr>
      <w:tr w:rsidR="00140345" w:rsidRPr="00140345" w14:paraId="10AA29AC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DB22FC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7DF43A7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18.09.2026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33222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3B20CC2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5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0A0391B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DBB975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2C8DE7EC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B0D5405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5D27EB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23.09.2026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5D155F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ADC88E0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5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97BDB89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Rudná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FA1C84B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Rudná 1-2</w:t>
            </w:r>
          </w:p>
        </w:tc>
      </w:tr>
      <w:tr w:rsidR="00140345" w:rsidRPr="00140345" w14:paraId="1CE7C74E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B071A2E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A84418F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02.10.2026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ED3E589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219A9C3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5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D927462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Vršovice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687A594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756BFDD6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2D5B915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C2A0184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09.10.2026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2890935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E332871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5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BA3705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Sparta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Praha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81A5643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630ED461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AF5EF1B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7E2BC18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14.10.2026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056C40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BAB1C2F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5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E64F02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Benešov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15E8B32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Benešov 1-4</w:t>
            </w:r>
          </w:p>
        </w:tc>
      </w:tr>
      <w:tr w:rsidR="00140345" w:rsidRPr="00140345" w14:paraId="7828CB74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AF67790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C559F7C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23.10.2026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BD43F8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895CBAE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5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B37713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C -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0EBFBD5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78DE476C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012205F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270ABDC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30.10.2026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77DFE7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79842D8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5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7493EF9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0019C84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17643AC1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266E16A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FE257A1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06.11.2026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9489733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0DD7CF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5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C0F9F63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Meteor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E6297BF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77F829D3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B2EB2B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98ADD96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13.11.2026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F63ABD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DC53E7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19:30</w:t>
            </w:r>
          </w:p>
        </w:tc>
        <w:tc>
          <w:tcPr>
            <w:tcW w:w="35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2FA146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.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EED7D98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Kostelec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>. 1-4</w:t>
            </w:r>
          </w:p>
        </w:tc>
      </w:tr>
      <w:tr w:rsidR="00140345" w:rsidRPr="00140345" w14:paraId="40550C18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6697C5E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7D4C73E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20.11.2026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8EC45A0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B37FC7D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5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DDE40C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2688F7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0D89D514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9BDC738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090624C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27.11.2026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E17C4D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0E84885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5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A33084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Příbram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2D19690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Příbram 1-2</w:t>
            </w:r>
          </w:p>
        </w:tc>
      </w:tr>
      <w:tr w:rsidR="00140345" w:rsidRPr="00140345" w14:paraId="1068409B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BC00DAB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1D95C2C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04.12.2026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AB1D1F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2D18DC1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5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C3823D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Brandýs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0C2E8C2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1231FE2F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A8343E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8D0438A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11.12.2026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8BBEA70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C1D945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18:30</w:t>
            </w:r>
          </w:p>
        </w:tc>
        <w:tc>
          <w:tcPr>
            <w:tcW w:w="35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5D0BCA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Kolín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3E20DA4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Kutná Hora 1-4</w:t>
            </w:r>
          </w:p>
        </w:tc>
      </w:tr>
      <w:tr w:rsidR="00140345" w:rsidRPr="00140345" w14:paraId="36869D7A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2F10DFE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4B2969A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22.01.2027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24856CE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C36F3E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17:00</w:t>
            </w:r>
          </w:p>
        </w:tc>
        <w:tc>
          <w:tcPr>
            <w:tcW w:w="35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337C14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Vlašim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CFFA5C0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Vlašim 1-2</w:t>
            </w:r>
          </w:p>
        </w:tc>
      </w:tr>
      <w:tr w:rsidR="00140345" w:rsidRPr="00140345" w14:paraId="30E73B9C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542C48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933B3A0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29.01.2027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F7EE96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2CDCE71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5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C75A8C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Rudná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8D8D16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4E8622F6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E690A3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5478332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04.02.2027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381080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čtvrtek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81DDFEB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5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D23F903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Vršovice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814BC3B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Vršovice 1-2</w:t>
            </w:r>
          </w:p>
        </w:tc>
      </w:tr>
      <w:tr w:rsidR="00140345" w:rsidRPr="00140345" w14:paraId="6F0CD2C6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AF81734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9EE594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08.02.2027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CDA47B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pondělí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CFF09DC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5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F29FB7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Sparta Praha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8A1B795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140345" w:rsidRPr="00140345" w14:paraId="71C47FE6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9FEFBAD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609FE88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19.02.2027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8766359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0CE3329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5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18D7FF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Benešov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B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C72F8E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7EFE03C5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A6B98A9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CCC59D9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25.02.2027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69F942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čtvrtek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02759B" w14:textId="19220655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7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:</w:t>
            </w:r>
            <w:r w:rsidR="00391468">
              <w:rPr>
                <w:rFonts w:ascii="Calibri" w:hAnsi="Calibri" w:cs="Calibri"/>
                <w:color w:val="000000"/>
                <w:szCs w:val="22"/>
              </w:rPr>
              <w:t>0</w:t>
            </w:r>
            <w:r w:rsidRPr="00140345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35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06676F4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Konstruktiva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5EE3898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Braník 1-4</w:t>
            </w:r>
          </w:p>
        </w:tc>
      </w:tr>
      <w:tr w:rsidR="00140345" w:rsidRPr="00140345" w14:paraId="4FE9EF11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1E393A0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2A35317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05.03.2027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EB77DD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0634479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5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B46A59A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Vlašim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04C085F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52686E5E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C852EC0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C5F51D7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10.03.2027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FD399FE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středa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3C78CE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5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975357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Meteor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091BF65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Meteor 1-2</w:t>
            </w:r>
          </w:p>
        </w:tc>
      </w:tr>
      <w:tr w:rsidR="00140345" w:rsidRPr="00140345" w14:paraId="6C1ABA56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B5EDC7A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13CDD01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19.03.2027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6F76168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B6097C9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5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3AC0563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Kostelec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n.Č.l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>.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9577B1C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0779EA04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86B54ED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8A5E04A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26.03.2027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E9A48B3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FE408B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5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A2F40E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B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1D9B17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5CF99E6A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B134F60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ED9115B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09.04.2027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87BB716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D2B9777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5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C5E8D38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Příbram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25C60C7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  <w:tr w:rsidR="00140345" w:rsidRPr="00140345" w14:paraId="12EE6A54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F3F268A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64B67AC2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16.04.2027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79063C8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950BA70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17:30</w:t>
            </w:r>
          </w:p>
        </w:tc>
        <w:tc>
          <w:tcPr>
            <w:tcW w:w="35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90D18CD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Brandýs </w:t>
            </w:r>
            <w:proofErr w:type="spellStart"/>
            <w:r w:rsidRPr="00140345">
              <w:rPr>
                <w:rFonts w:ascii="Calibri" w:hAnsi="Calibri" w:cs="Calibri"/>
                <w:color w:val="000000"/>
                <w:szCs w:val="22"/>
              </w:rPr>
              <w:t>n.L.</w:t>
            </w:r>
            <w:proofErr w:type="spell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A - Kosmonosy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C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067D6092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Brandýs 1-2</w:t>
            </w:r>
          </w:p>
        </w:tc>
      </w:tr>
      <w:tr w:rsidR="00140345" w:rsidRPr="00140345" w14:paraId="71670494" w14:textId="77777777" w:rsidTr="00140345">
        <w:trPr>
          <w:trHeight w:val="288"/>
        </w:trPr>
        <w:tc>
          <w:tcPr>
            <w:tcW w:w="846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5F71CF36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2C273B63" w14:textId="77777777" w:rsidR="00140345" w:rsidRPr="00140345" w:rsidRDefault="00140345" w:rsidP="00140345">
            <w:pPr>
              <w:spacing w:before="0"/>
              <w:ind w:firstLine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23.04.2027</w:t>
            </w: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781E0699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pátek</w:t>
            </w:r>
          </w:p>
        </w:tc>
        <w:tc>
          <w:tcPr>
            <w:tcW w:w="85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32F02048" w14:textId="77777777" w:rsidR="00140345" w:rsidRPr="00140345" w:rsidRDefault="00140345" w:rsidP="00140345">
            <w:pPr>
              <w:spacing w:before="0"/>
              <w:ind w:firstLine="0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18:00</w:t>
            </w:r>
          </w:p>
        </w:tc>
        <w:tc>
          <w:tcPr>
            <w:tcW w:w="354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41133802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Kosmonosy </w:t>
            </w:r>
            <w:proofErr w:type="gramStart"/>
            <w:r w:rsidRPr="00140345">
              <w:rPr>
                <w:rFonts w:ascii="Calibri" w:hAnsi="Calibri" w:cs="Calibri"/>
                <w:color w:val="000000"/>
                <w:szCs w:val="22"/>
              </w:rPr>
              <w:t>C - Kolín</w:t>
            </w:r>
            <w:proofErr w:type="gramEnd"/>
            <w:r w:rsidRPr="00140345">
              <w:rPr>
                <w:rFonts w:ascii="Calibri" w:hAnsi="Calibri" w:cs="Calibri"/>
                <w:color w:val="000000"/>
                <w:szCs w:val="22"/>
              </w:rPr>
              <w:t xml:space="preserve"> A</w:t>
            </w:r>
          </w:p>
        </w:tc>
        <w:tc>
          <w:tcPr>
            <w:tcW w:w="18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noWrap/>
            <w:vAlign w:val="bottom"/>
            <w:hideMark/>
          </w:tcPr>
          <w:p w14:paraId="19587401" w14:textId="77777777" w:rsidR="00140345" w:rsidRPr="00140345" w:rsidRDefault="00140345" w:rsidP="00140345">
            <w:pPr>
              <w:spacing w:before="0"/>
              <w:ind w:firstLine="0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140345">
              <w:rPr>
                <w:rFonts w:ascii="Calibri" w:hAnsi="Calibri" w:cs="Calibri"/>
                <w:color w:val="000000"/>
                <w:szCs w:val="22"/>
              </w:rPr>
              <w:t>Kosmonosy 3-6</w:t>
            </w:r>
          </w:p>
        </w:tc>
      </w:tr>
    </w:tbl>
    <w:p w14:paraId="161C6A99" w14:textId="5B32247B" w:rsidR="001A2039" w:rsidRDefault="001A2039" w:rsidP="00287D2D">
      <w:pPr>
        <w:pStyle w:val="Rejstk"/>
        <w:widowControl w:val="0"/>
        <w:suppressLineNumbers w:val="0"/>
        <w:tabs>
          <w:tab w:val="center" w:pos="4820"/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</w:p>
    <w:p w14:paraId="0A219AFA" w14:textId="77777777" w:rsidR="00140345" w:rsidRDefault="00140345" w:rsidP="00287D2D">
      <w:pPr>
        <w:pStyle w:val="Rejstk"/>
        <w:widowControl w:val="0"/>
        <w:suppressLineNumbers w:val="0"/>
        <w:tabs>
          <w:tab w:val="center" w:pos="4820"/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</w:p>
    <w:p w14:paraId="2DAE65AA" w14:textId="167F0294" w:rsidR="001A2039" w:rsidRDefault="001A2039" w:rsidP="00287D2D">
      <w:pPr>
        <w:pStyle w:val="Rejstk"/>
        <w:widowControl w:val="0"/>
        <w:suppressLineNumbers w:val="0"/>
        <w:tabs>
          <w:tab w:val="center" w:pos="4820"/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</w:p>
    <w:p w14:paraId="219296BF" w14:textId="0FADF2F5" w:rsidR="001A2039" w:rsidRDefault="001A2039" w:rsidP="00287D2D">
      <w:pPr>
        <w:pStyle w:val="Rejstk"/>
        <w:widowControl w:val="0"/>
        <w:suppressLineNumbers w:val="0"/>
        <w:tabs>
          <w:tab w:val="center" w:pos="4820"/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</w:p>
    <w:p w14:paraId="68314F5C" w14:textId="77777777" w:rsidR="00140345" w:rsidRDefault="00140345" w:rsidP="00287D2D">
      <w:pPr>
        <w:pStyle w:val="Rejstk"/>
        <w:widowControl w:val="0"/>
        <w:suppressLineNumbers w:val="0"/>
        <w:tabs>
          <w:tab w:val="center" w:pos="4820"/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</w:p>
    <w:p w14:paraId="1F4E651E" w14:textId="1D89E7A6" w:rsidR="001A2039" w:rsidRDefault="001A2039" w:rsidP="00287D2D">
      <w:pPr>
        <w:pStyle w:val="Rejstk"/>
        <w:widowControl w:val="0"/>
        <w:suppressLineNumbers w:val="0"/>
        <w:tabs>
          <w:tab w:val="center" w:pos="4820"/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</w:p>
    <w:p w14:paraId="4E88842D" w14:textId="66438704" w:rsidR="001A2039" w:rsidRDefault="001A2039" w:rsidP="00287D2D">
      <w:pPr>
        <w:pStyle w:val="Rejstk"/>
        <w:widowControl w:val="0"/>
        <w:suppressLineNumbers w:val="0"/>
        <w:tabs>
          <w:tab w:val="center" w:pos="4820"/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</w:p>
    <w:p w14:paraId="479F8808" w14:textId="4E32841B" w:rsidR="001A2039" w:rsidRDefault="001A2039" w:rsidP="00287D2D">
      <w:pPr>
        <w:pStyle w:val="Rejstk"/>
        <w:widowControl w:val="0"/>
        <w:suppressLineNumbers w:val="0"/>
        <w:tabs>
          <w:tab w:val="center" w:pos="4820"/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</w:p>
    <w:p w14:paraId="0302DA8D" w14:textId="1F87056D" w:rsidR="001A2039" w:rsidRDefault="001A2039" w:rsidP="00287D2D">
      <w:pPr>
        <w:pStyle w:val="Rejstk"/>
        <w:widowControl w:val="0"/>
        <w:suppressLineNumbers w:val="0"/>
        <w:tabs>
          <w:tab w:val="center" w:pos="4820"/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</w:p>
    <w:p w14:paraId="19E7F4E7" w14:textId="72AB0547" w:rsidR="001A2039" w:rsidRDefault="001A2039" w:rsidP="00287D2D">
      <w:pPr>
        <w:pStyle w:val="Rejstk"/>
        <w:widowControl w:val="0"/>
        <w:suppressLineNumbers w:val="0"/>
        <w:tabs>
          <w:tab w:val="center" w:pos="4820"/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</w:p>
    <w:p w14:paraId="5CB2194D" w14:textId="77777777" w:rsidR="001A2039" w:rsidRDefault="001A2039" w:rsidP="00287D2D">
      <w:pPr>
        <w:pStyle w:val="Rejstk"/>
        <w:widowControl w:val="0"/>
        <w:suppressLineNumbers w:val="0"/>
        <w:tabs>
          <w:tab w:val="center" w:pos="4820"/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</w:p>
    <w:p w14:paraId="4EB8D7A2" w14:textId="4999E07A" w:rsidR="004846A3" w:rsidRDefault="00287D2D" w:rsidP="00287D2D">
      <w:pPr>
        <w:pStyle w:val="Rejstk"/>
        <w:widowControl w:val="0"/>
        <w:suppressLineNumbers w:val="0"/>
        <w:tabs>
          <w:tab w:val="center" w:pos="4820"/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24354AFA" wp14:editId="41F9FC61">
                <wp:simplePos x="0" y="0"/>
                <wp:positionH relativeFrom="column">
                  <wp:posOffset>-143510</wp:posOffset>
                </wp:positionH>
                <wp:positionV relativeFrom="paragraph">
                  <wp:posOffset>208915</wp:posOffset>
                </wp:positionV>
                <wp:extent cx="6365875" cy="0"/>
                <wp:effectExtent l="0" t="19050" r="34925" b="19050"/>
                <wp:wrapNone/>
                <wp:docPr id="3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5875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44BE7C" id="Line 308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1.3pt,16.45pt" to="489.9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24"/>
        </w:rPr>
        <w:tab/>
      </w:r>
      <w:r>
        <w:rPr>
          <w:rFonts w:ascii="Impact" w:hAnsi="Impact" w:cs="Impact"/>
          <w:i/>
          <w:iCs/>
          <w:color w:val="333399"/>
          <w:sz w:val="28"/>
          <w:szCs w:val="28"/>
        </w:rPr>
        <w:t>ADRESÁŘ DRUŽSTEV</w:t>
      </w:r>
    </w:p>
    <w:tbl>
      <w:tblPr>
        <w:tblW w:w="9923" w:type="dxa"/>
        <w:tblInd w:w="-1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3402"/>
        <w:gridCol w:w="3260"/>
      </w:tblGrid>
      <w:tr w:rsidR="00E827C7" w14:paraId="4860DC23" w14:textId="77777777" w:rsidTr="00287D2D">
        <w:tc>
          <w:tcPr>
            <w:tcW w:w="3261" w:type="dxa"/>
          </w:tcPr>
          <w:p w14:paraId="4BC2CCEB" w14:textId="77777777" w:rsidR="00E827C7" w:rsidRDefault="00E827C7" w:rsidP="00E827C7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99"/>
                <w:szCs w:val="22"/>
                <w:highlight w:val="yellow"/>
              </w:rPr>
              <w:t xml:space="preserve">TJ Sokol Kostelec </w:t>
            </w:r>
            <w:proofErr w:type="spellStart"/>
            <w:r>
              <w:rPr>
                <w:rFonts w:ascii="Arial" w:hAnsi="Arial" w:cs="Arial"/>
                <w:b/>
                <w:bCs/>
                <w:color w:val="333399"/>
                <w:szCs w:val="22"/>
                <w:highlight w:val="yellow"/>
              </w:rPr>
              <w:t>n.Č.l</w:t>
            </w:r>
            <w:proofErr w:type="spellEnd"/>
            <w:r>
              <w:rPr>
                <w:rFonts w:ascii="Arial" w:hAnsi="Arial" w:cs="Arial"/>
                <w:b/>
                <w:bCs/>
                <w:color w:val="333399"/>
                <w:szCs w:val="22"/>
                <w:highlight w:val="yellow"/>
              </w:rPr>
              <w:t>.</w:t>
            </w:r>
          </w:p>
          <w:p w14:paraId="0B3C37A1" w14:textId="77777777" w:rsidR="00E827C7" w:rsidRDefault="00E827C7" w:rsidP="00E827C7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Kuželna TJ Sokol Kostelec nad Č. l.</w:t>
            </w:r>
          </w:p>
          <w:p w14:paraId="202ED051" w14:textId="77777777" w:rsidR="00E827C7" w:rsidRDefault="00E827C7" w:rsidP="00E827C7">
            <w:pPr>
              <w:spacing w:before="20" w:after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Komenského 527</w:t>
            </w:r>
          </w:p>
          <w:p w14:paraId="0BFB5B3D" w14:textId="3EFA6913" w:rsidR="00E827C7" w:rsidRDefault="00E827C7" w:rsidP="00E827C7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281 63 Kostelec nad Černými lesy</w:t>
            </w:r>
          </w:p>
        </w:tc>
        <w:tc>
          <w:tcPr>
            <w:tcW w:w="3402" w:type="dxa"/>
          </w:tcPr>
          <w:p w14:paraId="6DBAE212" w14:textId="77777777" w:rsidR="00E827C7" w:rsidRDefault="00E827C7" w:rsidP="00E827C7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vedoucí družstva</w:t>
            </w:r>
          </w:p>
          <w:p w14:paraId="357FCBFE" w14:textId="77777777" w:rsidR="00E827C7" w:rsidRDefault="00E827C7" w:rsidP="00E827C7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>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David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Novák</w:t>
            </w:r>
          </w:p>
          <w:p w14:paraId="02C1A811" w14:textId="77777777" w:rsidR="00E827C7" w:rsidRDefault="00E827C7" w:rsidP="00E827C7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737 845 501</w:t>
            </w:r>
          </w:p>
          <w:p w14:paraId="3E309F4F" w14:textId="5A595104" w:rsidR="00E827C7" w:rsidRDefault="00E827C7" w:rsidP="00E827C7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davido.novak@seznam.cz</w:t>
            </w:r>
          </w:p>
        </w:tc>
        <w:tc>
          <w:tcPr>
            <w:tcW w:w="3260" w:type="dxa"/>
          </w:tcPr>
          <w:p w14:paraId="40CEE555" w14:textId="77777777" w:rsidR="00E827C7" w:rsidRDefault="00E827C7" w:rsidP="00E827C7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organizační pracovník</w:t>
            </w:r>
          </w:p>
          <w:p w14:paraId="5C40BB81" w14:textId="77777777" w:rsidR="00E827C7" w:rsidRDefault="00E827C7" w:rsidP="00E827C7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>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David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Novák</w:t>
            </w:r>
          </w:p>
          <w:p w14:paraId="3A662499" w14:textId="77777777" w:rsidR="00E827C7" w:rsidRDefault="00E827C7" w:rsidP="00E827C7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737 845 501</w:t>
            </w:r>
          </w:p>
          <w:p w14:paraId="12FB2902" w14:textId="7B96C829" w:rsidR="00E827C7" w:rsidRDefault="00E827C7" w:rsidP="00E827C7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davido.novak@seznam.cz</w:t>
            </w:r>
          </w:p>
        </w:tc>
      </w:tr>
      <w:tr w:rsidR="004846A3" w14:paraId="1FBA28A9" w14:textId="77777777" w:rsidTr="00287D2D">
        <w:tc>
          <w:tcPr>
            <w:tcW w:w="3261" w:type="dxa"/>
          </w:tcPr>
          <w:p w14:paraId="33F30071" w14:textId="77777777" w:rsidR="004846A3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99"/>
                <w:szCs w:val="22"/>
                <w:highlight w:val="yellow"/>
              </w:rPr>
              <w:t>TJ Sokol Rudná</w:t>
            </w:r>
          </w:p>
          <w:p w14:paraId="0C64CD77" w14:textId="77777777" w:rsidR="004846A3" w:rsidRDefault="00287D2D" w:rsidP="0085522D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Kuželna TJ Sokol Rudná</w:t>
            </w:r>
          </w:p>
          <w:p w14:paraId="122AFC9D" w14:textId="77777777" w:rsidR="004846A3" w:rsidRDefault="00287D2D" w:rsidP="0085522D">
            <w:pPr>
              <w:spacing w:before="20" w:after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Cs/>
                <w:sz w:val="18"/>
                <w:szCs w:val="18"/>
              </w:rPr>
              <w:t>Karlovotýnská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- areál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fot</w:t>
            </w:r>
          </w:p>
          <w:p w14:paraId="1629D739" w14:textId="77777777" w:rsidR="004846A3" w:rsidRDefault="00287D2D" w:rsidP="00175CE3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252 19 Rudná</w:t>
            </w:r>
          </w:p>
        </w:tc>
        <w:tc>
          <w:tcPr>
            <w:tcW w:w="3402" w:type="dxa"/>
          </w:tcPr>
          <w:p w14:paraId="5E32646C" w14:textId="77777777" w:rsidR="004846A3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vedoucí družstva</w:t>
            </w:r>
          </w:p>
          <w:p w14:paraId="4E435E59" w14:textId="77777777" w:rsidR="004846A3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>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Pavel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Strnad</w:t>
            </w:r>
          </w:p>
          <w:p w14:paraId="09875161" w14:textId="77777777" w:rsidR="004846A3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776 172 852</w:t>
            </w:r>
          </w:p>
          <w:p w14:paraId="2749AFEF" w14:textId="77777777" w:rsidR="004846A3" w:rsidRDefault="00287D2D" w:rsidP="0085522D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strnad67@gmail.com</w:t>
            </w:r>
          </w:p>
        </w:tc>
        <w:tc>
          <w:tcPr>
            <w:tcW w:w="3260" w:type="dxa"/>
          </w:tcPr>
          <w:p w14:paraId="50EF386B" w14:textId="77777777" w:rsidR="004846A3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organizační pracovník</w:t>
            </w:r>
          </w:p>
          <w:p w14:paraId="04543D7D" w14:textId="3DED5095" w:rsidR="004846A3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>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6239A7">
              <w:rPr>
                <w:rFonts w:ascii="Arial" w:hAnsi="Arial" w:cs="Arial"/>
                <w:bCs/>
                <w:sz w:val="18"/>
                <w:szCs w:val="18"/>
              </w:rPr>
              <w:t>Martin</w:t>
            </w:r>
            <w:proofErr w:type="gramEnd"/>
            <w:r w:rsidR="006239A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="006239A7">
              <w:rPr>
                <w:rFonts w:ascii="Arial" w:hAnsi="Arial" w:cs="Arial"/>
                <w:bCs/>
                <w:sz w:val="18"/>
                <w:szCs w:val="18"/>
              </w:rPr>
              <w:t>Berezněv</w:t>
            </w:r>
            <w:proofErr w:type="spellEnd"/>
          </w:p>
          <w:p w14:paraId="2EC78501" w14:textId="3B685969" w:rsidR="004846A3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6239A7">
              <w:rPr>
                <w:rFonts w:ascii="Arial" w:hAnsi="Arial" w:cs="Arial"/>
                <w:bCs/>
                <w:sz w:val="18"/>
                <w:szCs w:val="18"/>
              </w:rPr>
              <w:t>727 885 663</w:t>
            </w:r>
          </w:p>
          <w:p w14:paraId="374651BA" w14:textId="57D32478" w:rsidR="004846A3" w:rsidRDefault="00287D2D" w:rsidP="00175CE3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6239A7">
              <w:rPr>
                <w:rFonts w:ascii="Arial" w:hAnsi="Arial" w:cs="Arial"/>
                <w:bCs/>
                <w:sz w:val="18"/>
                <w:szCs w:val="18"/>
              </w:rPr>
              <w:t>mbereznev</w:t>
            </w:r>
            <w:r>
              <w:rPr>
                <w:rFonts w:ascii="Arial" w:hAnsi="Arial" w:cs="Arial"/>
                <w:bCs/>
                <w:sz w:val="18"/>
                <w:szCs w:val="18"/>
              </w:rPr>
              <w:t>@</w:t>
            </w:r>
            <w:r w:rsidR="006239A7">
              <w:rPr>
                <w:rFonts w:ascii="Arial" w:hAnsi="Arial" w:cs="Arial"/>
                <w:bCs/>
                <w:sz w:val="18"/>
                <w:szCs w:val="18"/>
              </w:rPr>
              <w:t>gmail.com</w:t>
            </w:r>
          </w:p>
        </w:tc>
      </w:tr>
      <w:tr w:rsidR="004846A3" w14:paraId="1624A74B" w14:textId="77777777" w:rsidTr="00287D2D">
        <w:tc>
          <w:tcPr>
            <w:tcW w:w="3261" w:type="dxa"/>
          </w:tcPr>
          <w:p w14:paraId="43B697F0" w14:textId="77777777" w:rsidR="004846A3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99"/>
                <w:szCs w:val="22"/>
                <w:highlight w:val="yellow"/>
              </w:rPr>
              <w:t>SK Meteor Praha</w:t>
            </w:r>
          </w:p>
          <w:p w14:paraId="4EEFA309" w14:textId="77777777" w:rsidR="004846A3" w:rsidRDefault="00287D2D" w:rsidP="0085522D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Kuželna Meteor</w:t>
            </w:r>
          </w:p>
          <w:p w14:paraId="5A4E69BC" w14:textId="77777777" w:rsidR="004846A3" w:rsidRDefault="00287D2D" w:rsidP="0085522D">
            <w:pPr>
              <w:spacing w:before="20" w:after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U Meteoru 29/37</w:t>
            </w:r>
          </w:p>
          <w:p w14:paraId="0D3B267E" w14:textId="77777777" w:rsidR="004846A3" w:rsidRDefault="00287D2D" w:rsidP="00175CE3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180 00 Praha 8</w:t>
            </w:r>
          </w:p>
        </w:tc>
        <w:tc>
          <w:tcPr>
            <w:tcW w:w="3402" w:type="dxa"/>
          </w:tcPr>
          <w:p w14:paraId="31407768" w14:textId="77777777" w:rsidR="004846A3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vedoucí družstva</w:t>
            </w:r>
          </w:p>
          <w:p w14:paraId="11319D23" w14:textId="77777777" w:rsidR="004846A3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>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Martin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Boháč</w:t>
            </w:r>
          </w:p>
          <w:p w14:paraId="3765FEB7" w14:textId="77777777" w:rsidR="004846A3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602 254 230</w:t>
            </w:r>
          </w:p>
          <w:p w14:paraId="5EE97265" w14:textId="77777777" w:rsidR="004846A3" w:rsidRDefault="00287D2D" w:rsidP="0085522D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bohac.martin1@seznam.cz</w:t>
            </w:r>
          </w:p>
        </w:tc>
        <w:tc>
          <w:tcPr>
            <w:tcW w:w="3260" w:type="dxa"/>
          </w:tcPr>
          <w:p w14:paraId="3CD66435" w14:textId="77777777" w:rsidR="004846A3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organizační pracovník</w:t>
            </w:r>
          </w:p>
          <w:p w14:paraId="07CF2517" w14:textId="77777777" w:rsidR="004846A3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>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Ladislav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Zahrádka</w:t>
            </w:r>
          </w:p>
          <w:p w14:paraId="30CEA30C" w14:textId="77777777" w:rsidR="004846A3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602 884 670</w:t>
            </w:r>
          </w:p>
          <w:p w14:paraId="0251C5FA" w14:textId="77777777" w:rsidR="004846A3" w:rsidRDefault="00287D2D" w:rsidP="00175CE3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ladislav.zahradka@seznam.cz</w:t>
            </w:r>
          </w:p>
        </w:tc>
      </w:tr>
      <w:tr w:rsidR="004846A3" w14:paraId="05CFBE7D" w14:textId="77777777" w:rsidTr="00287D2D">
        <w:tc>
          <w:tcPr>
            <w:tcW w:w="3261" w:type="dxa"/>
          </w:tcPr>
          <w:p w14:paraId="1732A6D1" w14:textId="77777777" w:rsidR="004846A3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99"/>
                <w:szCs w:val="22"/>
                <w:highlight w:val="yellow"/>
              </w:rPr>
              <w:t>AC Sparta Praha</w:t>
            </w:r>
          </w:p>
          <w:p w14:paraId="0D365DBF" w14:textId="77777777" w:rsidR="004846A3" w:rsidRDefault="00287D2D" w:rsidP="0085522D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Kuželna KK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Konstruktiva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Praha</w:t>
            </w:r>
          </w:p>
          <w:p w14:paraId="79B7163D" w14:textId="77777777" w:rsidR="004846A3" w:rsidRDefault="00287D2D" w:rsidP="0085522D">
            <w:pPr>
              <w:spacing w:before="20" w:after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Mezi Sklady 107/3</w:t>
            </w:r>
          </w:p>
          <w:p w14:paraId="7FDD28A7" w14:textId="77777777" w:rsidR="004846A3" w:rsidRDefault="00287D2D" w:rsidP="00175CE3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142 00 Praha</w:t>
            </w:r>
          </w:p>
        </w:tc>
        <w:tc>
          <w:tcPr>
            <w:tcW w:w="3402" w:type="dxa"/>
          </w:tcPr>
          <w:p w14:paraId="626D90AB" w14:textId="77777777" w:rsidR="004846A3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vedoucí družstva</w:t>
            </w:r>
          </w:p>
          <w:p w14:paraId="2053CFA8" w14:textId="1F326FE4" w:rsidR="004846A3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>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6639B8" w:rsidRPr="006639B8">
              <w:rPr>
                <w:rFonts w:ascii="Arial" w:hAnsi="Arial" w:cs="Arial"/>
                <w:bCs/>
                <w:sz w:val="18"/>
                <w:szCs w:val="18"/>
              </w:rPr>
              <w:t>Miroslav</w:t>
            </w:r>
            <w:proofErr w:type="gramEnd"/>
            <w:r w:rsidR="006639B8" w:rsidRPr="006639B8">
              <w:rPr>
                <w:rFonts w:ascii="Arial" w:hAnsi="Arial" w:cs="Arial"/>
                <w:bCs/>
                <w:sz w:val="18"/>
                <w:szCs w:val="18"/>
              </w:rPr>
              <w:t xml:space="preserve"> Viktorin</w:t>
            </w:r>
          </w:p>
          <w:p w14:paraId="4A522A36" w14:textId="529B6E1F" w:rsidR="004846A3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6639B8" w:rsidRPr="006639B8">
              <w:rPr>
                <w:rFonts w:ascii="Arial" w:hAnsi="Arial" w:cs="Arial"/>
                <w:bCs/>
                <w:sz w:val="18"/>
                <w:szCs w:val="18"/>
              </w:rPr>
              <w:t>603</w:t>
            </w:r>
            <w:r w:rsidR="006639B8">
              <w:rPr>
                <w:rFonts w:ascii="Arial" w:hAnsi="Arial" w:cs="Arial"/>
                <w:bCs/>
                <w:sz w:val="18"/>
                <w:szCs w:val="18"/>
              </w:rPr>
              <w:t> </w:t>
            </w:r>
            <w:r w:rsidR="006639B8" w:rsidRPr="006639B8">
              <w:rPr>
                <w:rFonts w:ascii="Arial" w:hAnsi="Arial" w:cs="Arial"/>
                <w:bCs/>
                <w:sz w:val="18"/>
                <w:szCs w:val="18"/>
              </w:rPr>
              <w:t>780</w:t>
            </w:r>
            <w:r w:rsidR="006639B8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6639B8" w:rsidRPr="006639B8">
              <w:rPr>
                <w:rFonts w:ascii="Arial" w:hAnsi="Arial" w:cs="Arial"/>
                <w:bCs/>
                <w:sz w:val="18"/>
                <w:szCs w:val="18"/>
              </w:rPr>
              <w:t>863</w:t>
            </w:r>
          </w:p>
          <w:p w14:paraId="4D2A2CB6" w14:textId="49556C71" w:rsidR="004846A3" w:rsidRDefault="00287D2D" w:rsidP="0085522D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6639B8" w:rsidRPr="006639B8">
              <w:rPr>
                <w:rFonts w:ascii="Arial" w:hAnsi="Arial" w:cs="Arial"/>
                <w:bCs/>
                <w:sz w:val="18"/>
                <w:szCs w:val="18"/>
              </w:rPr>
              <w:t>mviky@seznam.cz</w:t>
            </w:r>
          </w:p>
        </w:tc>
        <w:tc>
          <w:tcPr>
            <w:tcW w:w="3260" w:type="dxa"/>
          </w:tcPr>
          <w:p w14:paraId="66022CD0" w14:textId="77777777" w:rsidR="004846A3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organizační pracovník</w:t>
            </w:r>
          </w:p>
          <w:p w14:paraId="7C7E1A93" w14:textId="03CC91B9" w:rsidR="004846A3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>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proofErr w:type="spellStart"/>
            <w:r w:rsidR="001A2039">
              <w:rPr>
                <w:rFonts w:ascii="Arial" w:hAnsi="Arial" w:cs="Arial"/>
                <w:bCs/>
                <w:sz w:val="18"/>
                <w:szCs w:val="18"/>
              </w:rPr>
              <w:t>Neumajer</w:t>
            </w:r>
            <w:proofErr w:type="spellEnd"/>
            <w:proofErr w:type="gramEnd"/>
            <w:r w:rsidR="001A2039">
              <w:rPr>
                <w:rFonts w:ascii="Arial" w:hAnsi="Arial" w:cs="Arial"/>
                <w:bCs/>
                <w:sz w:val="18"/>
                <w:szCs w:val="18"/>
              </w:rPr>
              <w:t xml:space="preserve"> Jiří</w:t>
            </w:r>
          </w:p>
          <w:p w14:paraId="0CCE72A4" w14:textId="62ECA107" w:rsidR="004846A3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1A2039">
              <w:rPr>
                <w:rFonts w:ascii="Arial" w:hAnsi="Arial" w:cs="Arial"/>
                <w:bCs/>
                <w:sz w:val="18"/>
                <w:szCs w:val="18"/>
              </w:rPr>
              <w:t>721 964 960</w:t>
            </w:r>
          </w:p>
          <w:p w14:paraId="6710AD28" w14:textId="47FC8449" w:rsidR="004846A3" w:rsidRDefault="00287D2D" w:rsidP="00175CE3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1A2039">
              <w:rPr>
                <w:rFonts w:ascii="Arial" w:hAnsi="Arial" w:cs="Arial"/>
                <w:bCs/>
                <w:sz w:val="18"/>
                <w:szCs w:val="18"/>
              </w:rPr>
              <w:t>jiri.neumajir</w:t>
            </w:r>
            <w:r>
              <w:rPr>
                <w:rFonts w:ascii="Arial" w:hAnsi="Arial" w:cs="Arial"/>
                <w:bCs/>
                <w:sz w:val="18"/>
                <w:szCs w:val="18"/>
              </w:rPr>
              <w:t>@</w:t>
            </w:r>
            <w:r w:rsidR="001A2039">
              <w:rPr>
                <w:rFonts w:ascii="Arial" w:hAnsi="Arial" w:cs="Arial"/>
                <w:bCs/>
                <w:sz w:val="18"/>
                <w:szCs w:val="18"/>
              </w:rPr>
              <w:t>seznam</w:t>
            </w:r>
            <w:r>
              <w:rPr>
                <w:rFonts w:ascii="Arial" w:hAnsi="Arial" w:cs="Arial"/>
                <w:bCs/>
                <w:sz w:val="18"/>
                <w:szCs w:val="18"/>
              </w:rPr>
              <w:t>.c</w:t>
            </w:r>
            <w:r w:rsidR="001A2039">
              <w:rPr>
                <w:rFonts w:ascii="Arial" w:hAnsi="Arial" w:cs="Arial"/>
                <w:bCs/>
                <w:sz w:val="18"/>
                <w:szCs w:val="18"/>
              </w:rPr>
              <w:t>z</w:t>
            </w:r>
          </w:p>
        </w:tc>
      </w:tr>
      <w:tr w:rsidR="004846A3" w14:paraId="4EDEC36B" w14:textId="77777777" w:rsidTr="00287D2D">
        <w:tc>
          <w:tcPr>
            <w:tcW w:w="3261" w:type="dxa"/>
          </w:tcPr>
          <w:p w14:paraId="0DCB648E" w14:textId="77777777" w:rsidR="004846A3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99"/>
                <w:szCs w:val="22"/>
                <w:highlight w:val="yellow"/>
              </w:rPr>
              <w:t>KK Vlašim A</w:t>
            </w:r>
          </w:p>
          <w:p w14:paraId="4EDD5654" w14:textId="77777777" w:rsidR="004846A3" w:rsidRDefault="00287D2D" w:rsidP="0085522D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Kuželna Spartak Vlašim</w:t>
            </w:r>
          </w:p>
          <w:p w14:paraId="1C45BDF1" w14:textId="77777777" w:rsidR="004846A3" w:rsidRDefault="00287D2D" w:rsidP="0085522D">
            <w:pPr>
              <w:spacing w:before="20" w:after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Sv. Čecha 743</w:t>
            </w:r>
          </w:p>
          <w:p w14:paraId="3A948FD5" w14:textId="77777777" w:rsidR="004846A3" w:rsidRDefault="00287D2D" w:rsidP="00175CE3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258 01 Vlašim</w:t>
            </w:r>
          </w:p>
        </w:tc>
        <w:tc>
          <w:tcPr>
            <w:tcW w:w="3402" w:type="dxa"/>
          </w:tcPr>
          <w:p w14:paraId="705EAA94" w14:textId="77777777" w:rsidR="004846A3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vedoucí družstva</w:t>
            </w:r>
          </w:p>
          <w:p w14:paraId="7AC2E58D" w14:textId="0510E8DF" w:rsidR="004846A3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>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E827C7">
              <w:rPr>
                <w:rFonts w:eastAsia="Wingdings" w:cs="Wingdings"/>
              </w:rPr>
              <w:t>M</w:t>
            </w:r>
            <w:r w:rsidR="00E827C7" w:rsidRPr="00E827C7">
              <w:rPr>
                <w:rFonts w:ascii="Arial" w:hAnsi="Arial" w:cs="Arial"/>
                <w:bCs/>
                <w:sz w:val="18"/>
                <w:szCs w:val="18"/>
              </w:rPr>
              <w:t>arie</w:t>
            </w:r>
            <w:proofErr w:type="gramEnd"/>
            <w:r w:rsidR="00E827C7" w:rsidRPr="00E827C7">
              <w:rPr>
                <w:rFonts w:ascii="Arial" w:hAnsi="Arial" w:cs="Arial"/>
                <w:bCs/>
                <w:sz w:val="18"/>
                <w:szCs w:val="18"/>
              </w:rPr>
              <w:t xml:space="preserve"> Váňová</w:t>
            </w:r>
          </w:p>
          <w:p w14:paraId="21ED40BE" w14:textId="1E1ACDE2" w:rsidR="004846A3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E827C7" w:rsidRPr="00E827C7">
              <w:rPr>
                <w:rFonts w:ascii="Arial" w:hAnsi="Arial" w:cs="Arial"/>
                <w:bCs/>
                <w:sz w:val="18"/>
                <w:szCs w:val="18"/>
              </w:rPr>
              <w:t>605 222 004</w:t>
            </w:r>
          </w:p>
          <w:p w14:paraId="25D98FDE" w14:textId="3301A5C1" w:rsidR="004846A3" w:rsidRDefault="00287D2D" w:rsidP="0085522D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E827C7" w:rsidRPr="00E827C7">
              <w:rPr>
                <w:rFonts w:ascii="Arial" w:hAnsi="Arial" w:cs="Arial"/>
                <w:bCs/>
                <w:sz w:val="18"/>
                <w:szCs w:val="18"/>
              </w:rPr>
              <w:t>maruska.vanova@seznam.cz</w:t>
            </w:r>
          </w:p>
        </w:tc>
        <w:tc>
          <w:tcPr>
            <w:tcW w:w="3260" w:type="dxa"/>
          </w:tcPr>
          <w:p w14:paraId="2670FF22" w14:textId="77777777" w:rsidR="004846A3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organizační pracovník</w:t>
            </w:r>
          </w:p>
          <w:p w14:paraId="57F879C4" w14:textId="77777777" w:rsidR="004846A3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  <w:p w14:paraId="726439CE" w14:textId="77777777" w:rsidR="004846A3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  <w:p w14:paraId="0A0A795E" w14:textId="77777777" w:rsidR="004846A3" w:rsidRDefault="00287D2D" w:rsidP="00175CE3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</w:tc>
      </w:tr>
      <w:tr w:rsidR="004846A3" w14:paraId="32083862" w14:textId="77777777" w:rsidTr="00287D2D">
        <w:tc>
          <w:tcPr>
            <w:tcW w:w="3261" w:type="dxa"/>
          </w:tcPr>
          <w:p w14:paraId="52FBC985" w14:textId="77777777" w:rsidR="004846A3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99"/>
                <w:szCs w:val="22"/>
                <w:highlight w:val="yellow"/>
              </w:rPr>
              <w:t>TJ Sokol Praha-Vršovice</w:t>
            </w:r>
          </w:p>
          <w:p w14:paraId="206ED181" w14:textId="77777777" w:rsidR="004846A3" w:rsidRDefault="00287D2D" w:rsidP="0085522D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Kuželna Vršovice</w:t>
            </w:r>
          </w:p>
          <w:p w14:paraId="566801B3" w14:textId="77777777" w:rsidR="004846A3" w:rsidRDefault="00287D2D" w:rsidP="0085522D">
            <w:pPr>
              <w:spacing w:before="20" w:after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Sportovní 1</w:t>
            </w:r>
          </w:p>
          <w:p w14:paraId="6F1626F0" w14:textId="77777777" w:rsidR="004846A3" w:rsidRDefault="00287D2D" w:rsidP="00175CE3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101 20 Praha 10</w:t>
            </w:r>
          </w:p>
        </w:tc>
        <w:tc>
          <w:tcPr>
            <w:tcW w:w="3402" w:type="dxa"/>
          </w:tcPr>
          <w:p w14:paraId="3FE0A924" w14:textId="77777777" w:rsidR="004846A3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vedoucí družstva</w:t>
            </w:r>
          </w:p>
          <w:p w14:paraId="28C5AFE8" w14:textId="77777777" w:rsidR="004846A3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>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Jiří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Jabůrek</w:t>
            </w:r>
          </w:p>
          <w:p w14:paraId="42FA2B5A" w14:textId="77777777" w:rsidR="004846A3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602 428 227</w:t>
            </w:r>
          </w:p>
          <w:p w14:paraId="125DEDE5" w14:textId="77777777" w:rsidR="004846A3" w:rsidRDefault="00287D2D" w:rsidP="0085522D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jirikovo@centrum.cz</w:t>
            </w:r>
          </w:p>
        </w:tc>
        <w:tc>
          <w:tcPr>
            <w:tcW w:w="3260" w:type="dxa"/>
          </w:tcPr>
          <w:p w14:paraId="387C27A2" w14:textId="77777777" w:rsidR="004846A3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organizační pracovník</w:t>
            </w:r>
          </w:p>
          <w:p w14:paraId="0E094999" w14:textId="77777777" w:rsidR="004846A3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>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Jiří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Jabůrek</w:t>
            </w:r>
          </w:p>
          <w:p w14:paraId="15591A99" w14:textId="77777777" w:rsidR="004846A3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602428227</w:t>
            </w:r>
          </w:p>
          <w:p w14:paraId="165E12E9" w14:textId="77777777" w:rsidR="004846A3" w:rsidRDefault="00287D2D" w:rsidP="00175CE3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jirikovo@centrum.cz</w:t>
            </w:r>
          </w:p>
        </w:tc>
      </w:tr>
      <w:tr w:rsidR="004846A3" w14:paraId="72F7FE74" w14:textId="77777777" w:rsidTr="00287D2D">
        <w:tc>
          <w:tcPr>
            <w:tcW w:w="3261" w:type="dxa"/>
          </w:tcPr>
          <w:p w14:paraId="0067C2E0" w14:textId="1FA5D3F8" w:rsidR="004846A3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99"/>
                <w:szCs w:val="22"/>
                <w:highlight w:val="yellow"/>
              </w:rPr>
              <w:t xml:space="preserve">KK </w:t>
            </w:r>
            <w:proofErr w:type="spellStart"/>
            <w:r>
              <w:rPr>
                <w:rFonts w:ascii="Arial" w:hAnsi="Arial" w:cs="Arial"/>
                <w:b/>
                <w:bCs/>
                <w:color w:val="333399"/>
                <w:szCs w:val="22"/>
                <w:highlight w:val="yellow"/>
              </w:rPr>
              <w:t>Konstruktiva</w:t>
            </w:r>
            <w:proofErr w:type="spellEnd"/>
            <w:r>
              <w:rPr>
                <w:rFonts w:ascii="Arial" w:hAnsi="Arial" w:cs="Arial"/>
                <w:b/>
                <w:bCs/>
                <w:color w:val="333399"/>
                <w:szCs w:val="22"/>
                <w:highlight w:val="yellow"/>
              </w:rPr>
              <w:t xml:space="preserve"> Praha </w:t>
            </w:r>
            <w:r w:rsidR="00B775B5">
              <w:rPr>
                <w:rFonts w:ascii="Arial" w:hAnsi="Arial" w:cs="Arial"/>
                <w:b/>
                <w:bCs/>
                <w:color w:val="333399"/>
                <w:szCs w:val="22"/>
              </w:rPr>
              <w:t>C</w:t>
            </w:r>
          </w:p>
          <w:p w14:paraId="27ABB27D" w14:textId="77777777" w:rsidR="004846A3" w:rsidRDefault="00287D2D" w:rsidP="0085522D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Kuželna KK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Konstruktiva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Praha</w:t>
            </w:r>
          </w:p>
          <w:p w14:paraId="00EB3836" w14:textId="77777777" w:rsidR="004846A3" w:rsidRDefault="00287D2D" w:rsidP="0085522D">
            <w:pPr>
              <w:spacing w:before="20" w:after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Mezi Sklady 107/3</w:t>
            </w:r>
          </w:p>
          <w:p w14:paraId="5AD82677" w14:textId="77777777" w:rsidR="004846A3" w:rsidRDefault="00287D2D" w:rsidP="00175CE3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142 00 Praha</w:t>
            </w:r>
          </w:p>
        </w:tc>
        <w:tc>
          <w:tcPr>
            <w:tcW w:w="3402" w:type="dxa"/>
          </w:tcPr>
          <w:p w14:paraId="31487B93" w14:textId="77777777" w:rsidR="004846A3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vedoucí družstva</w:t>
            </w:r>
          </w:p>
          <w:p w14:paraId="44B97B43" w14:textId="77777777" w:rsidR="004846A3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>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Jaroslav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Pleticha</w:t>
            </w:r>
          </w:p>
          <w:p w14:paraId="1ABA9069" w14:textId="77777777" w:rsidR="004846A3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777 561 418</w:t>
            </w:r>
          </w:p>
          <w:p w14:paraId="0242C22C" w14:textId="77777777" w:rsidR="004846A3" w:rsidRDefault="00287D2D" w:rsidP="0085522D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pletichaj@seznam.cz</w:t>
            </w:r>
          </w:p>
        </w:tc>
        <w:tc>
          <w:tcPr>
            <w:tcW w:w="3260" w:type="dxa"/>
          </w:tcPr>
          <w:p w14:paraId="561FC409" w14:textId="77777777" w:rsidR="004846A3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organizační pracovník</w:t>
            </w:r>
          </w:p>
          <w:p w14:paraId="1BB07400" w14:textId="77777777" w:rsidR="004846A3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>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Jan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Barchánek</w:t>
            </w:r>
            <w:proofErr w:type="spellEnd"/>
          </w:p>
          <w:p w14:paraId="5B5EEF9A" w14:textId="77777777" w:rsidR="004846A3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602 488 901</w:t>
            </w:r>
          </w:p>
          <w:p w14:paraId="641ACB59" w14:textId="77777777" w:rsidR="004846A3" w:rsidRDefault="00287D2D" w:rsidP="00175CE3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jan.barchanek@seznam.cz</w:t>
            </w:r>
          </w:p>
        </w:tc>
      </w:tr>
      <w:tr w:rsidR="004846A3" w14:paraId="701D7603" w14:textId="77777777" w:rsidTr="00287D2D">
        <w:tc>
          <w:tcPr>
            <w:tcW w:w="3261" w:type="dxa"/>
          </w:tcPr>
          <w:p w14:paraId="2EE9A246" w14:textId="77777777" w:rsidR="004846A3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99"/>
                <w:szCs w:val="22"/>
                <w:highlight w:val="yellow"/>
              </w:rPr>
              <w:t>KK Kosmonosy B</w:t>
            </w:r>
          </w:p>
          <w:p w14:paraId="54033444" w14:textId="77777777" w:rsidR="004846A3" w:rsidRDefault="00287D2D" w:rsidP="0085522D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Kuželna KK Kosmonosy</w:t>
            </w:r>
          </w:p>
          <w:p w14:paraId="19F8F091" w14:textId="77777777" w:rsidR="004846A3" w:rsidRDefault="00287D2D" w:rsidP="0085522D">
            <w:pPr>
              <w:spacing w:before="20" w:after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Hradišťská 850</w:t>
            </w:r>
          </w:p>
          <w:p w14:paraId="7E31B8AC" w14:textId="77777777" w:rsidR="004846A3" w:rsidRDefault="00287D2D" w:rsidP="00175CE3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293 06 Kosmonosy</w:t>
            </w:r>
          </w:p>
        </w:tc>
        <w:tc>
          <w:tcPr>
            <w:tcW w:w="3402" w:type="dxa"/>
          </w:tcPr>
          <w:p w14:paraId="5486A20F" w14:textId="77777777" w:rsidR="004846A3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vedoucí družstva</w:t>
            </w:r>
          </w:p>
          <w:p w14:paraId="4C03F1CA" w14:textId="172F0FFE" w:rsidR="004846A3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>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6239A7">
              <w:rPr>
                <w:rFonts w:ascii="Arial" w:hAnsi="Arial" w:cs="Arial"/>
                <w:bCs/>
                <w:sz w:val="18"/>
                <w:szCs w:val="18"/>
              </w:rPr>
              <w:t>Tomáš</w:t>
            </w:r>
            <w:proofErr w:type="gramEnd"/>
            <w:r w:rsidR="006239A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="006239A7">
              <w:rPr>
                <w:rFonts w:ascii="Arial" w:hAnsi="Arial" w:cs="Arial"/>
                <w:bCs/>
                <w:sz w:val="18"/>
                <w:szCs w:val="18"/>
              </w:rPr>
              <w:t>Zimmerhakl</w:t>
            </w:r>
            <w:proofErr w:type="spellEnd"/>
          </w:p>
          <w:p w14:paraId="4E5FB224" w14:textId="5F3756A8" w:rsidR="004846A3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6239A7">
              <w:rPr>
                <w:rFonts w:ascii="Arial" w:hAnsi="Arial" w:cs="Arial"/>
                <w:bCs/>
                <w:sz w:val="18"/>
                <w:szCs w:val="18"/>
              </w:rPr>
              <w:t>735 743 864</w:t>
            </w:r>
          </w:p>
          <w:p w14:paraId="4841EE29" w14:textId="0052F3F8" w:rsidR="004846A3" w:rsidRDefault="00287D2D" w:rsidP="0085522D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6239A7">
              <w:rPr>
                <w:rFonts w:ascii="Arial" w:hAnsi="Arial" w:cs="Arial"/>
                <w:bCs/>
                <w:sz w:val="18"/>
                <w:szCs w:val="18"/>
              </w:rPr>
              <w:t>tomas.zimmerhakl@gmail.com</w:t>
            </w:r>
          </w:p>
        </w:tc>
        <w:tc>
          <w:tcPr>
            <w:tcW w:w="3260" w:type="dxa"/>
          </w:tcPr>
          <w:p w14:paraId="245A87FE" w14:textId="77777777" w:rsidR="004846A3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organizační pracovník</w:t>
            </w:r>
          </w:p>
          <w:p w14:paraId="401FE0BB" w14:textId="77777777" w:rsidR="004846A3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>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Filip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Bajer</w:t>
            </w:r>
          </w:p>
          <w:p w14:paraId="21FD4E63" w14:textId="77777777" w:rsidR="004846A3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721 869 552</w:t>
            </w:r>
          </w:p>
          <w:p w14:paraId="0DB4E763" w14:textId="77777777" w:rsidR="004846A3" w:rsidRDefault="00287D2D" w:rsidP="00175CE3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fil.baj@seznam.cz</w:t>
            </w:r>
          </w:p>
        </w:tc>
      </w:tr>
      <w:tr w:rsidR="004846A3" w14:paraId="6C480828" w14:textId="77777777" w:rsidTr="00287D2D">
        <w:tc>
          <w:tcPr>
            <w:tcW w:w="3261" w:type="dxa"/>
          </w:tcPr>
          <w:p w14:paraId="35454202" w14:textId="77777777" w:rsidR="004846A3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99"/>
                <w:szCs w:val="22"/>
                <w:highlight w:val="yellow"/>
              </w:rPr>
              <w:t>TJ Sokol Brandýs n. L.</w:t>
            </w:r>
          </w:p>
          <w:p w14:paraId="3D021660" w14:textId="77777777" w:rsidR="004846A3" w:rsidRDefault="00287D2D" w:rsidP="0085522D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Kuželna Brandýs 1-2</w:t>
            </w:r>
          </w:p>
          <w:p w14:paraId="14213DF0" w14:textId="77777777" w:rsidR="004846A3" w:rsidRDefault="00287D2D" w:rsidP="0085522D">
            <w:pPr>
              <w:spacing w:before="20" w:after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Tyršova 1905</w:t>
            </w:r>
          </w:p>
          <w:p w14:paraId="5A51EA97" w14:textId="77777777" w:rsidR="004846A3" w:rsidRDefault="00287D2D" w:rsidP="00175CE3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250 01 Brandýs nad Labem</w:t>
            </w:r>
          </w:p>
        </w:tc>
        <w:tc>
          <w:tcPr>
            <w:tcW w:w="3402" w:type="dxa"/>
          </w:tcPr>
          <w:p w14:paraId="13A18ADC" w14:textId="77777777" w:rsidR="004846A3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vedoucí družstva</w:t>
            </w:r>
          </w:p>
          <w:p w14:paraId="3758D1E5" w14:textId="77777777" w:rsidR="004846A3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>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Karel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Křenek</w:t>
            </w:r>
          </w:p>
          <w:p w14:paraId="65790BF7" w14:textId="09389CAB" w:rsidR="004846A3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C01D61">
              <w:rPr>
                <w:rFonts w:ascii="Arial" w:hAnsi="Arial" w:cs="Arial"/>
                <w:bCs/>
                <w:sz w:val="18"/>
                <w:szCs w:val="18"/>
              </w:rPr>
              <w:t>731 180 559</w:t>
            </w:r>
          </w:p>
          <w:p w14:paraId="6FCCF166" w14:textId="77777777" w:rsidR="004846A3" w:rsidRDefault="00287D2D" w:rsidP="0085522D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krenek.karel@post.cz</w:t>
            </w:r>
          </w:p>
        </w:tc>
        <w:tc>
          <w:tcPr>
            <w:tcW w:w="3260" w:type="dxa"/>
          </w:tcPr>
          <w:p w14:paraId="2455BAC3" w14:textId="77777777" w:rsidR="004846A3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organizační pracovník</w:t>
            </w:r>
          </w:p>
          <w:p w14:paraId="07EA831D" w14:textId="77777777" w:rsidR="004846A3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>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Karel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Křenek</w:t>
            </w:r>
          </w:p>
          <w:p w14:paraId="4AB4B2D2" w14:textId="77777777" w:rsidR="004846A3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731 180 559</w:t>
            </w:r>
          </w:p>
          <w:p w14:paraId="113D007A" w14:textId="77777777" w:rsidR="004846A3" w:rsidRDefault="00287D2D" w:rsidP="00175CE3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krenek.karel@post.cz</w:t>
            </w:r>
          </w:p>
        </w:tc>
      </w:tr>
      <w:tr w:rsidR="004846A3" w14:paraId="7A70E17A" w14:textId="77777777" w:rsidTr="00287D2D">
        <w:tc>
          <w:tcPr>
            <w:tcW w:w="3261" w:type="dxa"/>
          </w:tcPr>
          <w:p w14:paraId="226DDD72" w14:textId="77777777" w:rsidR="004846A3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99"/>
                <w:szCs w:val="22"/>
                <w:highlight w:val="yellow"/>
              </w:rPr>
              <w:t>TJ Sokol Benešov B</w:t>
            </w:r>
          </w:p>
          <w:p w14:paraId="6BD51C14" w14:textId="77777777" w:rsidR="004846A3" w:rsidRDefault="00287D2D" w:rsidP="0085522D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Kuželna Benešov</w:t>
            </w:r>
          </w:p>
          <w:p w14:paraId="69A317E9" w14:textId="77777777" w:rsidR="004846A3" w:rsidRDefault="00287D2D" w:rsidP="0085522D">
            <w:pPr>
              <w:spacing w:before="20" w:after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Tyršova 438</w:t>
            </w:r>
          </w:p>
          <w:p w14:paraId="30D92E2C" w14:textId="77777777" w:rsidR="004846A3" w:rsidRDefault="00287D2D" w:rsidP="00175CE3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256 01 Benešov</w:t>
            </w:r>
          </w:p>
        </w:tc>
        <w:tc>
          <w:tcPr>
            <w:tcW w:w="3402" w:type="dxa"/>
          </w:tcPr>
          <w:p w14:paraId="16CD1060" w14:textId="77777777" w:rsidR="004846A3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vedoucí družstva</w:t>
            </w:r>
          </w:p>
          <w:p w14:paraId="53F9E3CD" w14:textId="77777777" w:rsidR="004846A3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>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Marek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Červ</w:t>
            </w:r>
          </w:p>
          <w:p w14:paraId="34A520C4" w14:textId="77777777" w:rsidR="004846A3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724 268 846</w:t>
            </w:r>
          </w:p>
          <w:p w14:paraId="3DE6CB41" w14:textId="77777777" w:rsidR="004846A3" w:rsidRDefault="00287D2D" w:rsidP="0085522D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CervMarek@seznam.cz</w:t>
            </w:r>
          </w:p>
        </w:tc>
        <w:tc>
          <w:tcPr>
            <w:tcW w:w="3260" w:type="dxa"/>
          </w:tcPr>
          <w:p w14:paraId="5A106476" w14:textId="77777777" w:rsidR="004846A3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organizační pracovník</w:t>
            </w:r>
          </w:p>
          <w:p w14:paraId="41EAF9A1" w14:textId="77777777" w:rsidR="004846A3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>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Marek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Červ</w:t>
            </w:r>
          </w:p>
          <w:p w14:paraId="6E776B81" w14:textId="77777777" w:rsidR="004846A3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724 268 846</w:t>
            </w:r>
          </w:p>
          <w:p w14:paraId="766421C8" w14:textId="77777777" w:rsidR="004846A3" w:rsidRDefault="00287D2D" w:rsidP="00175CE3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CervMarek@seznam.cz</w:t>
            </w:r>
          </w:p>
        </w:tc>
      </w:tr>
      <w:tr w:rsidR="004846A3" w14:paraId="6F95788A" w14:textId="77777777" w:rsidTr="00287D2D">
        <w:tc>
          <w:tcPr>
            <w:tcW w:w="3261" w:type="dxa"/>
          </w:tcPr>
          <w:p w14:paraId="5786EDD8" w14:textId="77777777" w:rsidR="004846A3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99"/>
                <w:szCs w:val="22"/>
                <w:highlight w:val="yellow"/>
              </w:rPr>
              <w:t xml:space="preserve">TJ Kovohutě Příbram </w:t>
            </w:r>
          </w:p>
          <w:p w14:paraId="6E5F604A" w14:textId="77777777" w:rsidR="004846A3" w:rsidRDefault="00287D2D" w:rsidP="0085522D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Kuželna TJ Kovohutě Příbram</w:t>
            </w:r>
          </w:p>
          <w:p w14:paraId="5BFDFB81" w14:textId="77777777" w:rsidR="004846A3" w:rsidRDefault="00287D2D" w:rsidP="0085522D">
            <w:pPr>
              <w:spacing w:before="20" w:after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Plánkova 31</w:t>
            </w:r>
          </w:p>
          <w:p w14:paraId="39A6712F" w14:textId="77777777" w:rsidR="004846A3" w:rsidRDefault="00287D2D" w:rsidP="00175CE3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386 01 Strakonice</w:t>
            </w:r>
          </w:p>
        </w:tc>
        <w:tc>
          <w:tcPr>
            <w:tcW w:w="3402" w:type="dxa"/>
          </w:tcPr>
          <w:p w14:paraId="4150F270" w14:textId="77777777" w:rsidR="004846A3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vedoucí družstva</w:t>
            </w:r>
          </w:p>
          <w:p w14:paraId="59718EC6" w14:textId="77777777" w:rsidR="004846A3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>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Polák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Petr</w:t>
            </w:r>
          </w:p>
          <w:p w14:paraId="747F24D5" w14:textId="77777777" w:rsidR="004846A3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602 709 670</w:t>
            </w:r>
          </w:p>
          <w:p w14:paraId="4CB4F697" w14:textId="47079C5D" w:rsidR="004846A3" w:rsidRDefault="00287D2D" w:rsidP="0085522D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polak@silnicegroup.c</w:t>
            </w:r>
            <w:r w:rsidR="006239A7">
              <w:rPr>
                <w:rFonts w:ascii="Arial" w:hAnsi="Arial" w:cs="Arial"/>
                <w:bCs/>
                <w:sz w:val="18"/>
                <w:szCs w:val="18"/>
              </w:rPr>
              <w:t>om</w:t>
            </w:r>
          </w:p>
        </w:tc>
        <w:tc>
          <w:tcPr>
            <w:tcW w:w="3260" w:type="dxa"/>
          </w:tcPr>
          <w:p w14:paraId="5564D865" w14:textId="77777777" w:rsidR="004846A3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organizační pracovník</w:t>
            </w:r>
          </w:p>
          <w:p w14:paraId="18CE76DB" w14:textId="77777777" w:rsidR="004846A3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>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Petr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Polák</w:t>
            </w:r>
          </w:p>
          <w:p w14:paraId="43B27312" w14:textId="77777777" w:rsidR="004846A3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602 709 670</w:t>
            </w:r>
          </w:p>
          <w:p w14:paraId="2FF54644" w14:textId="698E7FB4" w:rsidR="004846A3" w:rsidRDefault="00287D2D" w:rsidP="00175CE3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6239A7">
              <w:rPr>
                <w:rFonts w:ascii="Arial" w:hAnsi="Arial" w:cs="Arial"/>
                <w:bCs/>
                <w:sz w:val="18"/>
                <w:szCs w:val="18"/>
              </w:rPr>
              <w:t>polak@silnicegroup.com</w:t>
            </w:r>
          </w:p>
        </w:tc>
      </w:tr>
      <w:tr w:rsidR="00E827C7" w14:paraId="48C26F91" w14:textId="77777777" w:rsidTr="00287D2D">
        <w:tc>
          <w:tcPr>
            <w:tcW w:w="3261" w:type="dxa"/>
          </w:tcPr>
          <w:p w14:paraId="10EB341C" w14:textId="6D235BC6" w:rsidR="00E827C7" w:rsidRDefault="00E827C7" w:rsidP="00E827C7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99"/>
                <w:szCs w:val="22"/>
                <w:highlight w:val="yellow"/>
              </w:rPr>
              <w:t xml:space="preserve">KK Vlašim </w:t>
            </w:r>
            <w:r>
              <w:rPr>
                <w:rFonts w:ascii="Arial" w:hAnsi="Arial" w:cs="Arial"/>
                <w:b/>
                <w:bCs/>
                <w:color w:val="333399"/>
                <w:szCs w:val="22"/>
              </w:rPr>
              <w:t>B</w:t>
            </w:r>
          </w:p>
          <w:p w14:paraId="2A3ADCD5" w14:textId="77777777" w:rsidR="00E827C7" w:rsidRDefault="00E827C7" w:rsidP="00E827C7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Kuželna Spartak Vlašim</w:t>
            </w:r>
          </w:p>
          <w:p w14:paraId="2F3695DF" w14:textId="77777777" w:rsidR="00E827C7" w:rsidRDefault="00E827C7" w:rsidP="00E827C7">
            <w:pPr>
              <w:spacing w:before="20" w:after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Sv. Čecha 743</w:t>
            </w:r>
          </w:p>
          <w:p w14:paraId="1848791D" w14:textId="5C205238" w:rsidR="00E827C7" w:rsidRDefault="00E827C7" w:rsidP="00E827C7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258 01 Vlašim</w:t>
            </w:r>
          </w:p>
        </w:tc>
        <w:tc>
          <w:tcPr>
            <w:tcW w:w="3402" w:type="dxa"/>
          </w:tcPr>
          <w:p w14:paraId="7A0C17AE" w14:textId="77777777" w:rsidR="00E827C7" w:rsidRDefault="00E827C7" w:rsidP="00E827C7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vedoucí družstva</w:t>
            </w:r>
          </w:p>
          <w:p w14:paraId="3CF573BC" w14:textId="77777777" w:rsidR="00E827C7" w:rsidRDefault="00E827C7" w:rsidP="00E827C7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>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Jiří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Kadleček</w:t>
            </w:r>
          </w:p>
          <w:p w14:paraId="2F65C126" w14:textId="77777777" w:rsidR="00E827C7" w:rsidRDefault="00E827C7" w:rsidP="00E827C7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603 209 592</w:t>
            </w:r>
          </w:p>
          <w:p w14:paraId="797F0AE3" w14:textId="6DAF9E14" w:rsidR="00E827C7" w:rsidRDefault="00E827C7" w:rsidP="00E827C7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jirkakadlecek@seznam.cz</w:t>
            </w:r>
          </w:p>
        </w:tc>
        <w:tc>
          <w:tcPr>
            <w:tcW w:w="3260" w:type="dxa"/>
          </w:tcPr>
          <w:p w14:paraId="19D19835" w14:textId="77777777" w:rsidR="00E827C7" w:rsidRDefault="00E827C7" w:rsidP="00E827C7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organizační pracovník</w:t>
            </w:r>
          </w:p>
          <w:p w14:paraId="18C8F8E8" w14:textId="77777777" w:rsidR="00E827C7" w:rsidRDefault="00E827C7" w:rsidP="00E827C7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  <w:p w14:paraId="710192FA" w14:textId="77777777" w:rsidR="00E827C7" w:rsidRDefault="00E827C7" w:rsidP="00E827C7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  <w:p w14:paraId="475E6257" w14:textId="77777777" w:rsidR="00E827C7" w:rsidRDefault="00E827C7" w:rsidP="00E827C7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 </w:t>
            </w:r>
          </w:p>
          <w:p w14:paraId="21F9C116" w14:textId="77777777" w:rsidR="006239A7" w:rsidRDefault="006239A7" w:rsidP="00E827C7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4707196" w14:textId="5C2942D8" w:rsidR="006239A7" w:rsidRDefault="006239A7" w:rsidP="00E827C7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775B5" w14:paraId="66660ED7" w14:textId="77777777" w:rsidTr="00287D2D">
        <w:tc>
          <w:tcPr>
            <w:tcW w:w="3261" w:type="dxa"/>
          </w:tcPr>
          <w:p w14:paraId="116FFA9E" w14:textId="77777777" w:rsidR="00B775B5" w:rsidRDefault="00B775B5" w:rsidP="00B775B5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99"/>
                <w:szCs w:val="22"/>
                <w:highlight w:val="yellow"/>
              </w:rPr>
              <w:lastRenderedPageBreak/>
              <w:t>KK Kolín</w:t>
            </w:r>
          </w:p>
          <w:p w14:paraId="0FEE3846" w14:textId="77777777" w:rsidR="00B775B5" w:rsidRDefault="00B775B5" w:rsidP="00B775B5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Kuželna TJ Sparta Kutná Hora</w:t>
            </w:r>
          </w:p>
          <w:p w14:paraId="40F183BC" w14:textId="77777777" w:rsidR="00B775B5" w:rsidRDefault="00B775B5" w:rsidP="00B775B5">
            <w:pPr>
              <w:spacing w:before="20" w:after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Tyršova 759</w:t>
            </w:r>
          </w:p>
          <w:p w14:paraId="74AED033" w14:textId="0C57A6E1" w:rsidR="00B775B5" w:rsidRDefault="00B775B5" w:rsidP="00B775B5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284 01 Kutná Hora</w:t>
            </w:r>
          </w:p>
        </w:tc>
        <w:tc>
          <w:tcPr>
            <w:tcW w:w="3402" w:type="dxa"/>
          </w:tcPr>
          <w:p w14:paraId="21808A25" w14:textId="77777777" w:rsidR="00B775B5" w:rsidRDefault="00B775B5" w:rsidP="00B775B5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vedoucí družstva</w:t>
            </w:r>
          </w:p>
          <w:p w14:paraId="5B405FA4" w14:textId="6EB53FC7" w:rsidR="00B775B5" w:rsidRDefault="00B775B5" w:rsidP="00B775B5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>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Pr="00B775B5">
              <w:rPr>
                <w:rFonts w:ascii="Arial" w:hAnsi="Arial" w:cs="Arial"/>
                <w:bCs/>
                <w:sz w:val="18"/>
                <w:szCs w:val="18"/>
              </w:rPr>
              <w:t>Lukáš</w:t>
            </w:r>
            <w:proofErr w:type="gramEnd"/>
            <w:r w:rsidRPr="00B775B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B775B5">
              <w:rPr>
                <w:rFonts w:ascii="Arial" w:hAnsi="Arial" w:cs="Arial"/>
                <w:bCs/>
                <w:sz w:val="18"/>
                <w:szCs w:val="18"/>
              </w:rPr>
              <w:t>Holosko</w:t>
            </w:r>
            <w:proofErr w:type="spellEnd"/>
          </w:p>
          <w:p w14:paraId="4FA20B3E" w14:textId="56AE9EF3" w:rsidR="00B775B5" w:rsidRDefault="00B775B5" w:rsidP="00B775B5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Pr="00B775B5">
              <w:rPr>
                <w:rFonts w:ascii="Arial" w:hAnsi="Arial" w:cs="Arial"/>
                <w:bCs/>
                <w:sz w:val="18"/>
                <w:szCs w:val="18"/>
              </w:rPr>
              <w:t>MOB  733 208 525</w:t>
            </w:r>
          </w:p>
          <w:p w14:paraId="68EC2056" w14:textId="53A015D8" w:rsidR="00B775B5" w:rsidRDefault="00B775B5" w:rsidP="00B775B5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Pr="00B775B5">
              <w:rPr>
                <w:rFonts w:ascii="Arial" w:hAnsi="Arial" w:cs="Arial"/>
                <w:bCs/>
                <w:sz w:val="18"/>
                <w:szCs w:val="18"/>
              </w:rPr>
              <w:t xml:space="preserve"> lukasczf@seznam.cz</w:t>
            </w:r>
          </w:p>
        </w:tc>
        <w:tc>
          <w:tcPr>
            <w:tcW w:w="3260" w:type="dxa"/>
          </w:tcPr>
          <w:p w14:paraId="3113AE48" w14:textId="77777777" w:rsidR="00B775B5" w:rsidRDefault="00B775B5" w:rsidP="00B775B5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organizační pracovník</w:t>
            </w:r>
          </w:p>
          <w:p w14:paraId="5B11D127" w14:textId="77777777" w:rsidR="00B775B5" w:rsidRDefault="00B775B5" w:rsidP="00B775B5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>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Milan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Moták</w:t>
            </w:r>
          </w:p>
          <w:p w14:paraId="5591AC91" w14:textId="77777777" w:rsidR="00B775B5" w:rsidRDefault="00B775B5" w:rsidP="00B775B5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605790682</w:t>
            </w:r>
          </w:p>
          <w:p w14:paraId="5DE2F1E0" w14:textId="509629FD" w:rsidR="00B775B5" w:rsidRDefault="00B775B5" w:rsidP="00B775B5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milan.motak@centrum.cz</w:t>
            </w:r>
          </w:p>
        </w:tc>
      </w:tr>
      <w:tr w:rsidR="004846A3" w14:paraId="302CD15C" w14:textId="77777777" w:rsidTr="00287D2D">
        <w:tc>
          <w:tcPr>
            <w:tcW w:w="3261" w:type="dxa"/>
          </w:tcPr>
          <w:p w14:paraId="74544098" w14:textId="77777777" w:rsidR="004846A3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99"/>
                <w:szCs w:val="22"/>
                <w:highlight w:val="yellow"/>
              </w:rPr>
              <w:t>KK Kosmonosy C</w:t>
            </w:r>
          </w:p>
          <w:p w14:paraId="5F3EF609" w14:textId="77777777" w:rsidR="004846A3" w:rsidRDefault="00287D2D" w:rsidP="0085522D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Kuželna KK Kosmonosy</w:t>
            </w:r>
          </w:p>
          <w:p w14:paraId="0D71A9FD" w14:textId="77777777" w:rsidR="004846A3" w:rsidRDefault="00287D2D" w:rsidP="0085522D">
            <w:pPr>
              <w:spacing w:before="20" w:after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Hradišťská 850</w:t>
            </w:r>
          </w:p>
          <w:p w14:paraId="5C9305E8" w14:textId="77777777" w:rsidR="004846A3" w:rsidRDefault="00287D2D" w:rsidP="00175CE3">
            <w:pPr>
              <w:spacing w:before="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293 06 Kosmonosy</w:t>
            </w:r>
          </w:p>
        </w:tc>
        <w:tc>
          <w:tcPr>
            <w:tcW w:w="3402" w:type="dxa"/>
          </w:tcPr>
          <w:p w14:paraId="0F567B90" w14:textId="77777777" w:rsidR="004846A3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vedoucí družstva</w:t>
            </w:r>
          </w:p>
          <w:p w14:paraId="03CEF478" w14:textId="77777777" w:rsidR="004846A3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>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Palaštuk</w:t>
            </w:r>
            <w:proofErr w:type="spellEnd"/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Petr</w:t>
            </w:r>
          </w:p>
          <w:p w14:paraId="35855911" w14:textId="2F7A1CAB" w:rsidR="004846A3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77</w:t>
            </w:r>
            <w:r w:rsidR="00D05075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126 115</w:t>
            </w:r>
          </w:p>
          <w:p w14:paraId="57B6A0DD" w14:textId="77777777" w:rsidR="004846A3" w:rsidRDefault="00287D2D" w:rsidP="0085522D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palastuk@tiscali.cz</w:t>
            </w:r>
          </w:p>
        </w:tc>
        <w:tc>
          <w:tcPr>
            <w:tcW w:w="3260" w:type="dxa"/>
          </w:tcPr>
          <w:p w14:paraId="14462743" w14:textId="77777777" w:rsidR="004846A3" w:rsidRDefault="00287D2D" w:rsidP="0085522D">
            <w:pPr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organizační pracovník</w:t>
            </w:r>
          </w:p>
          <w:p w14:paraId="625CFB2C" w14:textId="77777777" w:rsidR="004846A3" w:rsidRDefault="00D276CE" w:rsidP="00D276CE">
            <w:pPr>
              <w:spacing w:before="0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Segoe UI Symbol" w:hAnsi="Segoe UI Symbol" w:cs="Segoe UI Symbol"/>
                <w:bCs/>
                <w:sz w:val="18"/>
                <w:szCs w:val="18"/>
              </w:rPr>
              <w:t>👤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Filip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Bajer</w:t>
            </w:r>
          </w:p>
          <w:p w14:paraId="241CABEA" w14:textId="77777777" w:rsidR="004846A3" w:rsidRDefault="00287D2D" w:rsidP="0085522D">
            <w:pPr>
              <w:spacing w:before="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721 869 552</w:t>
            </w:r>
          </w:p>
          <w:p w14:paraId="7AFBFD2E" w14:textId="77777777" w:rsidR="004846A3" w:rsidRDefault="00287D2D" w:rsidP="00175CE3">
            <w:pPr>
              <w:spacing w:before="20" w:after="12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sym w:font="Wingdings" w:char="F02A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fil.baj@seznam.cz</w:t>
            </w:r>
          </w:p>
        </w:tc>
      </w:tr>
    </w:tbl>
    <w:p w14:paraId="70933D33" w14:textId="77777777" w:rsidR="00592C4C" w:rsidRDefault="00592C4C"/>
    <w:sectPr w:rsidR="00592C4C" w:rsidSect="000A124D">
      <w:head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709" w:right="992" w:bottom="426" w:left="1021" w:header="624" w:footer="62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FBB84" w14:textId="77777777" w:rsidR="00FF44D7" w:rsidRDefault="00FF44D7">
      <w:r>
        <w:separator/>
      </w:r>
    </w:p>
  </w:endnote>
  <w:endnote w:type="continuationSeparator" w:id="0">
    <w:p w14:paraId="2E4A4D29" w14:textId="77777777" w:rsidR="00FF44D7" w:rsidRDefault="00FF4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30B3F" w14:textId="2FF4233E" w:rsidR="004846A3" w:rsidRDefault="004C246E">
    <w:pPr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</w:rPr>
      <w:t>3</w:t>
    </w:r>
    <w:r>
      <w:rPr>
        <w:rStyle w:val="slostrnky"/>
      </w:rPr>
      <w:fldChar w:fldCharType="end"/>
    </w:r>
  </w:p>
  <w:p w14:paraId="11930B40" w14:textId="77777777" w:rsidR="004846A3" w:rsidRDefault="004846A3">
    <w:pPr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30B43" w14:textId="77777777" w:rsidR="004846A3" w:rsidRDefault="004C246E">
    <w:pPr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</w:rPr>
      <w:t>1</w:t>
    </w:r>
    <w:r>
      <w:rPr>
        <w:rStyle w:val="slostrnky"/>
      </w:rPr>
      <w:fldChar w:fldCharType="end"/>
    </w:r>
  </w:p>
  <w:p w14:paraId="11930B44" w14:textId="77777777" w:rsidR="004846A3" w:rsidRDefault="004846A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FAB28" w14:textId="77777777" w:rsidR="00FF44D7" w:rsidRDefault="00FF44D7">
      <w:r>
        <w:separator/>
      </w:r>
    </w:p>
  </w:footnote>
  <w:footnote w:type="continuationSeparator" w:id="0">
    <w:p w14:paraId="319DFD07" w14:textId="77777777" w:rsidR="00FF44D7" w:rsidRDefault="00FF4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0B9FB" w14:textId="10DF837D" w:rsidR="001A2039" w:rsidRDefault="001A2039" w:rsidP="00784166">
    <w:pPr>
      <w:pStyle w:val="Zhlav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30B41" w14:textId="5D44A7B9" w:rsidR="004846A3" w:rsidRDefault="001A2039"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DE355BA" wp14:editId="34B177F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7145" b="16510"/>
              <wp:wrapNone/>
              <wp:docPr id="1" name="Textové pole 1" descr="TLP: 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2DD1EA" w14:textId="1ADAA31A" w:rsidR="001A2039" w:rsidRPr="001A2039" w:rsidRDefault="001A2039" w:rsidP="001A203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1A203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TLP: 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E355B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alt="TLP: GREEN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textbox style="mso-fit-shape-to-text:t" inset="20pt,15pt,0,0">
                <w:txbxContent>
                  <w:p w14:paraId="0A2DD1EA" w14:textId="1ADAA31A" w:rsidR="001A2039" w:rsidRPr="001A2039" w:rsidRDefault="001A2039" w:rsidP="001A203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1A203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TLP: 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1930B42" w14:textId="77777777" w:rsidR="004846A3" w:rsidRDefault="004846A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0A40C36"/>
    <w:multiLevelType w:val="singleLevel"/>
    <w:tmpl w:val="D43A4F2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56841D5"/>
    <w:multiLevelType w:val="singleLevel"/>
    <w:tmpl w:val="5A840B7C"/>
    <w:lvl w:ilvl="0">
      <w:start w:val="1"/>
      <w:numFmt w:val="bullet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</w:abstractNum>
  <w:abstractNum w:abstractNumId="3" w15:restartNumberingAfterBreak="0">
    <w:nsid w:val="28AC1789"/>
    <w:multiLevelType w:val="hybridMultilevel"/>
    <w:tmpl w:val="3AC88D3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76B3E"/>
    <w:multiLevelType w:val="singleLevel"/>
    <w:tmpl w:val="5A840B7C"/>
    <w:lvl w:ilvl="0">
      <w:start w:val="1"/>
      <w:numFmt w:val="bullet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</w:abstractNum>
  <w:abstractNum w:abstractNumId="5" w15:restartNumberingAfterBreak="0">
    <w:nsid w:val="2DBD553B"/>
    <w:multiLevelType w:val="singleLevel"/>
    <w:tmpl w:val="A2726506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</w:abstractNum>
  <w:abstractNum w:abstractNumId="6" w15:restartNumberingAfterBreak="0">
    <w:nsid w:val="3CD74B7D"/>
    <w:multiLevelType w:val="singleLevel"/>
    <w:tmpl w:val="5A840B7C"/>
    <w:lvl w:ilvl="0">
      <w:start w:val="1"/>
      <w:numFmt w:val="bullet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</w:abstractNum>
  <w:abstractNum w:abstractNumId="7" w15:restartNumberingAfterBreak="0">
    <w:nsid w:val="4B676F72"/>
    <w:multiLevelType w:val="singleLevel"/>
    <w:tmpl w:val="5A840B7C"/>
    <w:lvl w:ilvl="0">
      <w:start w:val="1"/>
      <w:numFmt w:val="bullet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</w:abstractNum>
  <w:abstractNum w:abstractNumId="8" w15:restartNumberingAfterBreak="0">
    <w:nsid w:val="670446A0"/>
    <w:multiLevelType w:val="singleLevel"/>
    <w:tmpl w:val="BDB2E196"/>
    <w:lvl w:ilvl="0">
      <w:start w:val="1"/>
      <w:numFmt w:val="bullet"/>
      <w:lvlText w:val="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</w:abstractNum>
  <w:abstractNum w:abstractNumId="9" w15:restartNumberingAfterBreak="0">
    <w:nsid w:val="69913530"/>
    <w:multiLevelType w:val="singleLevel"/>
    <w:tmpl w:val="2C6219D6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7AE61CE8"/>
    <w:multiLevelType w:val="singleLevel"/>
    <w:tmpl w:val="F09A0B9A"/>
    <w:lvl w:ilvl="0">
      <w:start w:val="1"/>
      <w:numFmt w:val="bullet"/>
      <w:lvlText w:val="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  <w:sz w:val="32"/>
      </w:rPr>
    </w:lvl>
  </w:abstractNum>
  <w:num w:numId="1" w16cid:durableId="102911198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547495469">
    <w:abstractNumId w:val="6"/>
  </w:num>
  <w:num w:numId="3" w16cid:durableId="406541195">
    <w:abstractNumId w:val="7"/>
  </w:num>
  <w:num w:numId="4" w16cid:durableId="700520523">
    <w:abstractNumId w:val="2"/>
  </w:num>
  <w:num w:numId="5" w16cid:durableId="1342926915">
    <w:abstractNumId w:val="10"/>
  </w:num>
  <w:num w:numId="6" w16cid:durableId="418454881">
    <w:abstractNumId w:val="4"/>
  </w:num>
  <w:num w:numId="7" w16cid:durableId="1556509435">
    <w:abstractNumId w:val="8"/>
  </w:num>
  <w:num w:numId="8" w16cid:durableId="1590699527">
    <w:abstractNumId w:val="9"/>
  </w:num>
  <w:num w:numId="9" w16cid:durableId="311913092">
    <w:abstractNumId w:val="5"/>
  </w:num>
  <w:num w:numId="10" w16cid:durableId="418018739">
    <w:abstractNumId w:val="1"/>
  </w:num>
  <w:num w:numId="11" w16cid:durableId="2005283548">
    <w:abstractNumId w:val="1"/>
  </w:num>
  <w:num w:numId="12" w16cid:durableId="16772291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964"/>
    <w:rsid w:val="00035924"/>
    <w:rsid w:val="00073556"/>
    <w:rsid w:val="0008571B"/>
    <w:rsid w:val="000A124D"/>
    <w:rsid w:val="000B00B5"/>
    <w:rsid w:val="000E4D77"/>
    <w:rsid w:val="001105AA"/>
    <w:rsid w:val="00126967"/>
    <w:rsid w:val="00140345"/>
    <w:rsid w:val="001561CE"/>
    <w:rsid w:val="001717C2"/>
    <w:rsid w:val="00175CE3"/>
    <w:rsid w:val="001A2039"/>
    <w:rsid w:val="001B3A42"/>
    <w:rsid w:val="001E2188"/>
    <w:rsid w:val="001E6403"/>
    <w:rsid w:val="001E7752"/>
    <w:rsid w:val="001F2C29"/>
    <w:rsid w:val="001F6E14"/>
    <w:rsid w:val="00215081"/>
    <w:rsid w:val="00221952"/>
    <w:rsid w:val="00227383"/>
    <w:rsid w:val="0024687E"/>
    <w:rsid w:val="00254E72"/>
    <w:rsid w:val="00257FB4"/>
    <w:rsid w:val="002869B0"/>
    <w:rsid w:val="00287D2D"/>
    <w:rsid w:val="00291404"/>
    <w:rsid w:val="002A4B7E"/>
    <w:rsid w:val="002B5E01"/>
    <w:rsid w:val="002B65F3"/>
    <w:rsid w:val="002C7195"/>
    <w:rsid w:val="002D72CF"/>
    <w:rsid w:val="002E2540"/>
    <w:rsid w:val="002F44CC"/>
    <w:rsid w:val="002F4B7E"/>
    <w:rsid w:val="00307331"/>
    <w:rsid w:val="0033550B"/>
    <w:rsid w:val="003426D6"/>
    <w:rsid w:val="00353447"/>
    <w:rsid w:val="00391468"/>
    <w:rsid w:val="003946F5"/>
    <w:rsid w:val="003C20DD"/>
    <w:rsid w:val="003C584A"/>
    <w:rsid w:val="003D58F5"/>
    <w:rsid w:val="003E19FF"/>
    <w:rsid w:val="003F4701"/>
    <w:rsid w:val="003F4FA5"/>
    <w:rsid w:val="00403D6D"/>
    <w:rsid w:val="00425F96"/>
    <w:rsid w:val="00437508"/>
    <w:rsid w:val="00451421"/>
    <w:rsid w:val="00456DA1"/>
    <w:rsid w:val="004846A3"/>
    <w:rsid w:val="004A3DC7"/>
    <w:rsid w:val="004A4E96"/>
    <w:rsid w:val="004A64D4"/>
    <w:rsid w:val="004B0A36"/>
    <w:rsid w:val="004C246E"/>
    <w:rsid w:val="004D0FD2"/>
    <w:rsid w:val="004D2CEF"/>
    <w:rsid w:val="004D69D8"/>
    <w:rsid w:val="00525C9C"/>
    <w:rsid w:val="0055037D"/>
    <w:rsid w:val="00565B6B"/>
    <w:rsid w:val="00572DC1"/>
    <w:rsid w:val="00592C4C"/>
    <w:rsid w:val="005A00A7"/>
    <w:rsid w:val="005A49C4"/>
    <w:rsid w:val="005D1A3B"/>
    <w:rsid w:val="005E2DB9"/>
    <w:rsid w:val="005F152D"/>
    <w:rsid w:val="005F25E7"/>
    <w:rsid w:val="0060217F"/>
    <w:rsid w:val="006239A7"/>
    <w:rsid w:val="00626516"/>
    <w:rsid w:val="00633575"/>
    <w:rsid w:val="00637163"/>
    <w:rsid w:val="00640DA3"/>
    <w:rsid w:val="006518FC"/>
    <w:rsid w:val="00653371"/>
    <w:rsid w:val="00655A4B"/>
    <w:rsid w:val="00657519"/>
    <w:rsid w:val="006639B8"/>
    <w:rsid w:val="00681A7E"/>
    <w:rsid w:val="0069688F"/>
    <w:rsid w:val="006A7E4E"/>
    <w:rsid w:val="006C6058"/>
    <w:rsid w:val="006E24AD"/>
    <w:rsid w:val="006F5073"/>
    <w:rsid w:val="007152B9"/>
    <w:rsid w:val="00730756"/>
    <w:rsid w:val="00737DE4"/>
    <w:rsid w:val="00756F80"/>
    <w:rsid w:val="00763642"/>
    <w:rsid w:val="007736DF"/>
    <w:rsid w:val="007840E8"/>
    <w:rsid w:val="00784166"/>
    <w:rsid w:val="007904BA"/>
    <w:rsid w:val="00792CA1"/>
    <w:rsid w:val="00797F93"/>
    <w:rsid w:val="007A3FA1"/>
    <w:rsid w:val="007C317D"/>
    <w:rsid w:val="007D7156"/>
    <w:rsid w:val="007D73B1"/>
    <w:rsid w:val="007D7EE0"/>
    <w:rsid w:val="007F6D30"/>
    <w:rsid w:val="00814C21"/>
    <w:rsid w:val="00825A18"/>
    <w:rsid w:val="008374D8"/>
    <w:rsid w:val="00882399"/>
    <w:rsid w:val="008A415D"/>
    <w:rsid w:val="008C2719"/>
    <w:rsid w:val="00921E68"/>
    <w:rsid w:val="009308C2"/>
    <w:rsid w:val="009321D1"/>
    <w:rsid w:val="009932A5"/>
    <w:rsid w:val="00995E0E"/>
    <w:rsid w:val="00997964"/>
    <w:rsid w:val="009A33D6"/>
    <w:rsid w:val="009B3CB0"/>
    <w:rsid w:val="009B496B"/>
    <w:rsid w:val="00A123B2"/>
    <w:rsid w:val="00A20141"/>
    <w:rsid w:val="00A324D1"/>
    <w:rsid w:val="00A76BFB"/>
    <w:rsid w:val="00A949FB"/>
    <w:rsid w:val="00AA7089"/>
    <w:rsid w:val="00AB5EDF"/>
    <w:rsid w:val="00AD2325"/>
    <w:rsid w:val="00AD2C19"/>
    <w:rsid w:val="00AF596D"/>
    <w:rsid w:val="00AF67CA"/>
    <w:rsid w:val="00B012DA"/>
    <w:rsid w:val="00B027DD"/>
    <w:rsid w:val="00B03C1A"/>
    <w:rsid w:val="00B22A92"/>
    <w:rsid w:val="00B23602"/>
    <w:rsid w:val="00B5536F"/>
    <w:rsid w:val="00B61718"/>
    <w:rsid w:val="00B629DB"/>
    <w:rsid w:val="00B775B5"/>
    <w:rsid w:val="00B8451E"/>
    <w:rsid w:val="00B85751"/>
    <w:rsid w:val="00BB0285"/>
    <w:rsid w:val="00BB32A9"/>
    <w:rsid w:val="00BC2B26"/>
    <w:rsid w:val="00C01D61"/>
    <w:rsid w:val="00C07347"/>
    <w:rsid w:val="00C36238"/>
    <w:rsid w:val="00C36EB8"/>
    <w:rsid w:val="00C4457A"/>
    <w:rsid w:val="00C45AE0"/>
    <w:rsid w:val="00C52F64"/>
    <w:rsid w:val="00C5578A"/>
    <w:rsid w:val="00C967AF"/>
    <w:rsid w:val="00CA452A"/>
    <w:rsid w:val="00CB028D"/>
    <w:rsid w:val="00CC5081"/>
    <w:rsid w:val="00CD5630"/>
    <w:rsid w:val="00D05075"/>
    <w:rsid w:val="00D276CE"/>
    <w:rsid w:val="00D36946"/>
    <w:rsid w:val="00D4162D"/>
    <w:rsid w:val="00D5237F"/>
    <w:rsid w:val="00D734F4"/>
    <w:rsid w:val="00DB758E"/>
    <w:rsid w:val="00DC2BE6"/>
    <w:rsid w:val="00DC5FD5"/>
    <w:rsid w:val="00DC6862"/>
    <w:rsid w:val="00DD59EC"/>
    <w:rsid w:val="00DE5FBC"/>
    <w:rsid w:val="00DF1CE4"/>
    <w:rsid w:val="00DF201B"/>
    <w:rsid w:val="00E11110"/>
    <w:rsid w:val="00E4392F"/>
    <w:rsid w:val="00E827C7"/>
    <w:rsid w:val="00E833AB"/>
    <w:rsid w:val="00EB3D4A"/>
    <w:rsid w:val="00EB6A71"/>
    <w:rsid w:val="00EE3B78"/>
    <w:rsid w:val="00EF6E50"/>
    <w:rsid w:val="00F13091"/>
    <w:rsid w:val="00FC172E"/>
    <w:rsid w:val="00FC73A7"/>
    <w:rsid w:val="00FE024F"/>
    <w:rsid w:val="00FE6513"/>
    <w:rsid w:val="00FF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930989"/>
  <w15:docId w15:val="{9F546BAF-35CD-4D2D-9650-DF221DA67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pacing w:before="120"/>
      <w:ind w:firstLine="340"/>
      <w:jc w:val="both"/>
    </w:pPr>
    <w:rPr>
      <w:sz w:val="22"/>
    </w:rPr>
  </w:style>
  <w:style w:type="paragraph" w:styleId="Nadpis1">
    <w:name w:val="heading 1"/>
    <w:aliases w:val="Název dokument"/>
    <w:next w:val="Normln"/>
    <w:qFormat/>
    <w:pPr>
      <w:keepNext/>
      <w:pBdr>
        <w:top w:val="single" w:sz="12" w:space="3" w:color="auto"/>
        <w:left w:val="single" w:sz="12" w:space="3" w:color="auto"/>
        <w:bottom w:val="single" w:sz="12" w:space="3" w:color="auto"/>
        <w:right w:val="single" w:sz="12" w:space="3" w:color="auto"/>
      </w:pBdr>
      <w:shd w:val="clear" w:color="FFFF99" w:fill="E6E6E6"/>
      <w:spacing w:before="120" w:after="120"/>
      <w:ind w:left="567" w:right="567"/>
      <w:jc w:val="center"/>
      <w:outlineLvl w:val="0"/>
    </w:pPr>
    <w:rPr>
      <w:rFonts w:ascii="Arial" w:hAnsi="Arial"/>
      <w:b/>
      <w:kern w:val="28"/>
      <w:sz w:val="36"/>
    </w:rPr>
  </w:style>
  <w:style w:type="paragraph" w:styleId="Nadpis2">
    <w:name w:val="heading 2"/>
    <w:aliases w:val="Název soutěž"/>
    <w:next w:val="Normln"/>
    <w:qFormat/>
    <w:pPr>
      <w:keepNext/>
      <w:keepLines/>
      <w:pBdr>
        <w:top w:val="single" w:sz="12" w:space="2" w:color="auto"/>
        <w:left w:val="single" w:sz="12" w:space="2" w:color="auto"/>
        <w:bottom w:val="single" w:sz="12" w:space="2" w:color="auto"/>
        <w:right w:val="single" w:sz="12" w:space="2" w:color="auto"/>
      </w:pBdr>
      <w:spacing w:before="360" w:after="60"/>
      <w:ind w:left="567" w:right="567"/>
      <w:jc w:val="center"/>
      <w:outlineLvl w:val="1"/>
    </w:pPr>
    <w:rPr>
      <w:rFonts w:ascii="Arial" w:hAnsi="Arial"/>
      <w:b/>
      <w:sz w:val="28"/>
    </w:rPr>
  </w:style>
  <w:style w:type="paragraph" w:styleId="Nadpis3">
    <w:name w:val="heading 3"/>
    <w:basedOn w:val="Normln"/>
    <w:next w:val="Normln"/>
    <w:qFormat/>
    <w:pPr>
      <w:keepNext/>
      <w:keepLines/>
      <w:spacing w:before="180" w:after="60"/>
      <w:ind w:firstLine="0"/>
      <w:jc w:val="center"/>
      <w:outlineLvl w:val="2"/>
    </w:pPr>
    <w:rPr>
      <w:b/>
      <w:color w:val="0000FF"/>
      <w:sz w:val="24"/>
    </w:rPr>
  </w:style>
  <w:style w:type="paragraph" w:styleId="Nadpis4">
    <w:name w:val="heading 4"/>
    <w:aliases w:val="KingDilciNadpis"/>
    <w:next w:val="Normln"/>
    <w:qFormat/>
    <w:rsid w:val="00D4162D"/>
    <w:pPr>
      <w:keepNext/>
      <w:shd w:val="clear" w:color="FFDBB7" w:fill="auto"/>
      <w:tabs>
        <w:tab w:val="left" w:pos="9865"/>
      </w:tabs>
      <w:spacing w:before="240" w:after="60"/>
      <w:ind w:left="170" w:right="-58"/>
      <w:outlineLvl w:val="3"/>
    </w:pPr>
    <w:rPr>
      <w:rFonts w:ascii="Arial" w:hAnsi="Arial"/>
      <w:b/>
      <w:sz w:val="22"/>
      <w:u w:val="single"/>
    </w:rPr>
  </w:style>
  <w:style w:type="paragraph" w:styleId="Nadpis5">
    <w:name w:val="heading 5"/>
    <w:aliases w:val="KingNazevKuzelny"/>
    <w:next w:val="Normln"/>
    <w:qFormat/>
    <w:rsid w:val="00B22A92"/>
    <w:pPr>
      <w:keepNext/>
      <w:tabs>
        <w:tab w:val="left" w:pos="2805"/>
        <w:tab w:val="left" w:pos="3671"/>
        <w:tab w:val="left" w:pos="4237"/>
      </w:tabs>
      <w:spacing w:before="240" w:after="120"/>
      <w:jc w:val="center"/>
      <w:outlineLvl w:val="4"/>
    </w:pPr>
    <w:rPr>
      <w:rFonts w:ascii="Arial" w:hAnsi="Arial"/>
      <w:b/>
      <w:bCs/>
      <w:i/>
      <w:iCs/>
      <w:color w:val="0000FF"/>
      <w:u w:val="single"/>
    </w:rPr>
  </w:style>
  <w:style w:type="paragraph" w:styleId="Nadpis6">
    <w:name w:val="heading 6"/>
    <w:basedOn w:val="Normln"/>
    <w:next w:val="Normln"/>
    <w:qFormat/>
    <w:pPr>
      <w:keepNext/>
      <w:tabs>
        <w:tab w:val="left" w:pos="2760"/>
        <w:tab w:val="left" w:pos="3720"/>
        <w:tab w:val="left" w:pos="4700"/>
      </w:tabs>
      <w:spacing w:before="240" w:after="120"/>
      <w:jc w:val="left"/>
      <w:outlineLvl w:val="5"/>
    </w:pPr>
    <w:rPr>
      <w:rFonts w:ascii="Arial" w:hAnsi="Arial" w:cs="Arial"/>
      <w:b/>
      <w:bCs/>
      <w:color w:val="0000F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Soupiska">
    <w:name w:val="Soupiska"/>
    <w:rsid w:val="00A949FB"/>
    <w:pPr>
      <w:tabs>
        <w:tab w:val="center" w:pos="3119"/>
        <w:tab w:val="center" w:pos="3856"/>
      </w:tabs>
    </w:pPr>
    <w:rPr>
      <w:sz w:val="22"/>
    </w:rPr>
  </w:style>
  <w:style w:type="character" w:styleId="slostrnky">
    <w:name w:val="page number"/>
    <w:basedOn w:val="Standardnpsmoodstavce"/>
  </w:style>
  <w:style w:type="paragraph" w:customStyle="1" w:styleId="Zapas-zahlavi2">
    <w:name w:val="Zapas-zahlavi2"/>
    <w:rsid w:val="00A949FB"/>
    <w:pPr>
      <w:keepNext/>
      <w:pBdr>
        <w:top w:val="thinThickMediumGap" w:sz="12" w:space="1" w:color="333333"/>
        <w:bottom w:val="thickThinMediumGap" w:sz="12" w:space="1" w:color="auto"/>
      </w:pBdr>
      <w:shd w:val="clear" w:color="FFFFFF" w:fill="auto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pacing w:after="120"/>
    </w:pPr>
    <w:rPr>
      <w:rFonts w:ascii="Arial" w:hAnsi="Arial"/>
      <w:b/>
      <w:bCs/>
      <w:sz w:val="24"/>
    </w:rPr>
  </w:style>
  <w:style w:type="paragraph" w:customStyle="1" w:styleId="Nhozy2">
    <w:name w:val="Náhozy2"/>
    <w:basedOn w:val="Normln"/>
    <w:link w:val="Nhozy2Char"/>
    <w:rsid w:val="00A949FB"/>
    <w:pPr>
      <w:keepNext/>
      <w:tabs>
        <w:tab w:val="right" w:pos="3119"/>
        <w:tab w:val="right" w:pos="4395"/>
        <w:tab w:val="center" w:pos="4962"/>
        <w:tab w:val="left" w:pos="5529"/>
        <w:tab w:val="left" w:pos="6804"/>
      </w:tabs>
      <w:spacing w:before="0"/>
      <w:ind w:firstLine="0"/>
      <w:jc w:val="left"/>
    </w:pPr>
    <w:rPr>
      <w:color w:val="000000"/>
      <w:szCs w:val="22"/>
    </w:rPr>
  </w:style>
  <w:style w:type="paragraph" w:customStyle="1" w:styleId="Pehled">
    <w:name w:val="Přehled"/>
    <w:rsid w:val="002F4B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sz w:val="22"/>
      <w:lang w:eastAsia="en-US"/>
    </w:rPr>
  </w:style>
  <w:style w:type="paragraph" w:customStyle="1" w:styleId="Soupiska-nzevoddlu">
    <w:name w:val="Soupiska - název oddílu"/>
    <w:rsid w:val="00A949FB"/>
    <w:pPr>
      <w:keepNext/>
      <w:tabs>
        <w:tab w:val="center" w:pos="3856"/>
      </w:tabs>
      <w:spacing w:after="120"/>
    </w:pPr>
    <w:rPr>
      <w:rFonts w:ascii="Arial" w:hAnsi="Arial"/>
      <w:b/>
      <w:sz w:val="22"/>
    </w:rPr>
  </w:style>
  <w:style w:type="paragraph" w:customStyle="1" w:styleId="Tabulka">
    <w:name w:val="Tabulka"/>
    <w:basedOn w:val="Prosttext"/>
    <w:rsid w:val="00A949FB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pacing w:before="0"/>
      <w:ind w:firstLine="0"/>
      <w:jc w:val="left"/>
    </w:pPr>
    <w:rPr>
      <w:rFonts w:ascii="Times New Roman" w:eastAsia="MS Mincho" w:hAnsi="Times New Roman"/>
      <w:sz w:val="22"/>
    </w:rPr>
  </w:style>
  <w:style w:type="paragraph" w:styleId="Prosttext">
    <w:name w:val="Plain Text"/>
    <w:basedOn w:val="Normln"/>
    <w:rPr>
      <w:rFonts w:ascii="Courier New" w:hAnsi="Courier New" w:cs="Courier New"/>
      <w:sz w:val="20"/>
    </w:rPr>
  </w:style>
  <w:style w:type="paragraph" w:customStyle="1" w:styleId="Zapas-zahlavi">
    <w:name w:val="Zapas-zahlavi"/>
    <w:next w:val="Normln"/>
    <w:rsid w:val="00A949FB"/>
    <w:pPr>
      <w:keepNext/>
      <w:pBdr>
        <w:top w:val="single" w:sz="4" w:space="1" w:color="auto"/>
        <w:bottom w:val="single" w:sz="4" w:space="1" w:color="auto"/>
      </w:pBdr>
      <w:tabs>
        <w:tab w:val="left" w:pos="3261"/>
        <w:tab w:val="center" w:pos="7088"/>
        <w:tab w:val="center" w:pos="7938"/>
        <w:tab w:val="center" w:pos="8931"/>
      </w:tabs>
    </w:pPr>
    <w:rPr>
      <w:rFonts w:eastAsia="MS Mincho" w:cs="Courier New"/>
      <w:b/>
      <w:bCs/>
      <w:sz w:val="22"/>
      <w:lang w:val="en-US" w:eastAsia="en-US"/>
    </w:rPr>
  </w:style>
  <w:style w:type="paragraph" w:customStyle="1" w:styleId="Nhozy">
    <w:name w:val="Náhozy"/>
    <w:rsid w:val="00CC5081"/>
    <w:pPr>
      <w:keepNext/>
      <w:tabs>
        <w:tab w:val="left" w:pos="3261"/>
        <w:tab w:val="center" w:pos="7088"/>
        <w:tab w:val="center" w:pos="7938"/>
        <w:tab w:val="center" w:pos="8931"/>
      </w:tabs>
    </w:pPr>
    <w:rPr>
      <w:sz w:val="22"/>
      <w:lang w:eastAsia="en-US"/>
    </w:rPr>
  </w:style>
  <w:style w:type="paragraph" w:customStyle="1" w:styleId="TabulkaHraci">
    <w:name w:val="TabulkaHraci"/>
    <w:basedOn w:val="Tabulka"/>
    <w:rsid w:val="004D2CEF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</w:style>
  <w:style w:type="paragraph" w:customStyle="1" w:styleId="TabulkaHraciKratky">
    <w:name w:val="TabulkaHraciKratky"/>
    <w:basedOn w:val="TabulkaHraci"/>
    <w:rsid w:val="004D2CEF"/>
    <w:pPr>
      <w:tabs>
        <w:tab w:val="clear" w:pos="3402"/>
        <w:tab w:val="left" w:pos="369"/>
        <w:tab w:val="left" w:pos="2268"/>
        <w:tab w:val="decimal" w:pos="3799"/>
        <w:tab w:val="decimal" w:pos="4253"/>
      </w:tabs>
    </w:pPr>
    <w:rPr>
      <w:sz w:val="18"/>
    </w:rPr>
  </w:style>
  <w:style w:type="paragraph" w:customStyle="1" w:styleId="TabulkaCelkem">
    <w:name w:val="TabulkaCelkem"/>
    <w:basedOn w:val="Tabulka"/>
    <w:rsid w:val="002E2540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</w:style>
  <w:style w:type="paragraph" w:customStyle="1" w:styleId="TabulkaPodzim">
    <w:name w:val="TabulkaPodzim"/>
    <w:basedOn w:val="TabulkaCelkem"/>
    <w:rsid w:val="00EF6E50"/>
    <w:pPr>
      <w:tabs>
        <w:tab w:val="clear" w:pos="8335"/>
        <w:tab w:val="clear" w:pos="9356"/>
        <w:tab w:val="right" w:pos="7995"/>
        <w:tab w:val="center" w:pos="8136"/>
        <w:tab w:val="left" w:pos="8278"/>
        <w:tab w:val="right" w:pos="8789"/>
        <w:tab w:val="center" w:pos="8931"/>
        <w:tab w:val="left" w:pos="9072"/>
      </w:tabs>
    </w:pPr>
  </w:style>
  <w:style w:type="paragraph" w:customStyle="1" w:styleId="TabulkaBodyHraci">
    <w:name w:val="TabulkaBodyHraci"/>
    <w:basedOn w:val="TabulkaHraci"/>
    <w:rsid w:val="004D2CE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</w:style>
  <w:style w:type="paragraph" w:customStyle="1" w:styleId="TabulkaDoma">
    <w:name w:val="TabulkaDoma"/>
    <w:basedOn w:val="TabulkaCelkem"/>
    <w:rsid w:val="00EF6E50"/>
    <w:pPr>
      <w:tabs>
        <w:tab w:val="clear" w:pos="8931"/>
        <w:tab w:val="clear" w:pos="9356"/>
        <w:tab w:val="right" w:pos="9015"/>
      </w:tabs>
    </w:pPr>
  </w:style>
  <w:style w:type="paragraph" w:customStyle="1" w:styleId="TabulkaKuzelny">
    <w:name w:val="TabulkaKuzelny"/>
    <w:rsid w:val="00EB3D4A"/>
    <w:pPr>
      <w:tabs>
        <w:tab w:val="decimal" w:pos="284"/>
        <w:tab w:val="left" w:pos="426"/>
        <w:tab w:val="right" w:pos="3969"/>
        <w:tab w:val="right" w:pos="4678"/>
        <w:tab w:val="right" w:pos="5387"/>
        <w:tab w:val="decimal" w:pos="5954"/>
        <w:tab w:val="decimal" w:pos="6804"/>
      </w:tabs>
    </w:pPr>
    <w:rPr>
      <w:sz w:val="22"/>
    </w:rPr>
  </w:style>
  <w:style w:type="paragraph" w:customStyle="1" w:styleId="TopVykony">
    <w:name w:val="TopVykony"/>
    <w:rsid w:val="00572DC1"/>
    <w:pPr>
      <w:tabs>
        <w:tab w:val="center" w:pos="2268"/>
        <w:tab w:val="right" w:pos="3402"/>
        <w:tab w:val="bar" w:pos="3686"/>
        <w:tab w:val="bar" w:pos="3714"/>
        <w:tab w:val="left" w:pos="4111"/>
        <w:tab w:val="left" w:pos="6804"/>
        <w:tab w:val="center" w:pos="8789"/>
        <w:tab w:val="right" w:pos="9866"/>
      </w:tabs>
    </w:pPr>
    <w:rPr>
      <w:sz w:val="22"/>
    </w:rPr>
  </w:style>
  <w:style w:type="paragraph" w:customStyle="1" w:styleId="CetnostVysledku">
    <w:name w:val="CetnostVysledku"/>
    <w:rsid w:val="007F6D30"/>
    <w:pPr>
      <w:tabs>
        <w:tab w:val="center" w:pos="851"/>
        <w:tab w:val="right" w:pos="1985"/>
      </w:tabs>
    </w:pPr>
    <w:rPr>
      <w:sz w:val="22"/>
    </w:rPr>
  </w:style>
  <w:style w:type="paragraph" w:customStyle="1" w:styleId="Vysvetlivky">
    <w:name w:val="Vysvetlivky"/>
    <w:rsid w:val="00B629DB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A949FB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A949FB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customStyle="1" w:styleId="KingNormal">
    <w:name w:val="KingNormal"/>
    <w:rsid w:val="00AF67CA"/>
    <w:pPr>
      <w:spacing w:before="120"/>
      <w:ind w:firstLine="340"/>
      <w:jc w:val="both"/>
    </w:pPr>
    <w:rPr>
      <w:sz w:val="22"/>
    </w:rPr>
  </w:style>
  <w:style w:type="paragraph" w:customStyle="1" w:styleId="Texttabulky">
    <w:name w:val="Text tabulky"/>
    <w:rsid w:val="003C20DD"/>
    <w:pPr>
      <w:suppressAutoHyphens/>
    </w:pPr>
    <w:rPr>
      <w:color w:val="000000"/>
      <w:sz w:val="22"/>
      <w:szCs w:val="22"/>
      <w:lang w:eastAsia="ar-SA"/>
    </w:rPr>
  </w:style>
  <w:style w:type="paragraph" w:customStyle="1" w:styleId="Nadpis">
    <w:name w:val="Nadpis"/>
    <w:next w:val="Zkladntext"/>
    <w:rsid w:val="003C20DD"/>
    <w:pPr>
      <w:keepNext/>
      <w:keepLines/>
      <w:suppressAutoHyphens/>
      <w:spacing w:before="113" w:after="56"/>
      <w:jc w:val="center"/>
    </w:pPr>
    <w:rPr>
      <w:rFonts w:ascii="Arial" w:hAnsi="Arial" w:cs="Arial"/>
      <w:b/>
      <w:bCs/>
      <w:color w:val="000000"/>
      <w:sz w:val="36"/>
      <w:szCs w:val="36"/>
      <w:lang w:eastAsia="ar-SA"/>
    </w:rPr>
  </w:style>
  <w:style w:type="paragraph" w:styleId="Zkladntext">
    <w:name w:val="Body Text"/>
    <w:basedOn w:val="Normln"/>
    <w:link w:val="ZkladntextChar"/>
    <w:semiHidden/>
    <w:unhideWhenUsed/>
    <w:rsid w:val="003C20D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3C20DD"/>
    <w:rPr>
      <w:sz w:val="22"/>
    </w:rPr>
  </w:style>
  <w:style w:type="character" w:styleId="Hypertextovodkaz">
    <w:name w:val="Hyperlink"/>
    <w:uiPriority w:val="99"/>
    <w:rsid w:val="003C20DD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3C20DD"/>
    <w:pPr>
      <w:suppressAutoHyphens/>
      <w:spacing w:before="0"/>
      <w:ind w:firstLine="0"/>
      <w:jc w:val="left"/>
    </w:pPr>
    <w:rPr>
      <w:kern w:val="1"/>
      <w:sz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C20DD"/>
    <w:rPr>
      <w:kern w:val="1"/>
      <w:lang w:eastAsia="ar-SA"/>
    </w:rPr>
  </w:style>
  <w:style w:type="paragraph" w:customStyle="1" w:styleId="xl25">
    <w:name w:val="xl25"/>
    <w:basedOn w:val="Normln"/>
    <w:rsid w:val="003C20DD"/>
    <w:pPr>
      <w:suppressAutoHyphens/>
      <w:spacing w:before="100" w:after="100"/>
      <w:ind w:firstLine="0"/>
      <w:jc w:val="left"/>
    </w:pPr>
    <w:rPr>
      <w:kern w:val="1"/>
      <w:sz w:val="24"/>
      <w:szCs w:val="24"/>
      <w:lang w:eastAsia="ar-SA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5037D"/>
    <w:rPr>
      <w:color w:val="808080"/>
      <w:shd w:val="clear" w:color="auto" w:fill="E6E6E6"/>
    </w:rPr>
  </w:style>
  <w:style w:type="paragraph" w:customStyle="1" w:styleId="xl28">
    <w:name w:val="xl28"/>
    <w:basedOn w:val="Normln"/>
    <w:rsid w:val="001E6403"/>
    <w:pPr>
      <w:suppressAutoHyphens/>
      <w:spacing w:before="100" w:after="100"/>
      <w:ind w:firstLine="0"/>
      <w:jc w:val="center"/>
    </w:pPr>
    <w:rPr>
      <w:rFonts w:ascii="Arial" w:hAnsi="Arial" w:cs="Arial"/>
      <w:kern w:val="1"/>
      <w:sz w:val="18"/>
      <w:szCs w:val="18"/>
      <w:lang w:eastAsia="ar-SA"/>
    </w:rPr>
  </w:style>
  <w:style w:type="character" w:styleId="Sledovanodkaz">
    <w:name w:val="FollowedHyperlink"/>
    <w:basedOn w:val="Standardnpsmoodstavce"/>
    <w:uiPriority w:val="99"/>
    <w:semiHidden/>
    <w:unhideWhenUsed/>
    <w:rsid w:val="00353447"/>
    <w:rPr>
      <w:color w:val="800080"/>
      <w:u w:val="single"/>
    </w:rPr>
  </w:style>
  <w:style w:type="paragraph" w:customStyle="1" w:styleId="msonormal0">
    <w:name w:val="msonormal"/>
    <w:basedOn w:val="Normln"/>
    <w:rsid w:val="00353447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71">
    <w:name w:val="xl71"/>
    <w:basedOn w:val="Normln"/>
    <w:rsid w:val="00353447"/>
    <w:pPr>
      <w:spacing w:before="100" w:beforeAutospacing="1" w:after="100" w:afterAutospacing="1"/>
      <w:ind w:firstLine="0"/>
      <w:jc w:val="left"/>
    </w:pPr>
    <w:rPr>
      <w:rFonts w:ascii="Calibri" w:hAnsi="Calibri" w:cs="Calibri"/>
      <w:sz w:val="24"/>
      <w:szCs w:val="24"/>
    </w:rPr>
  </w:style>
  <w:style w:type="paragraph" w:customStyle="1" w:styleId="xl72">
    <w:name w:val="xl72"/>
    <w:basedOn w:val="Normln"/>
    <w:rsid w:val="00353447"/>
    <w:pPr>
      <w:spacing w:before="100" w:beforeAutospacing="1" w:after="100" w:afterAutospacing="1"/>
      <w:ind w:firstLine="0"/>
      <w:jc w:val="center"/>
    </w:pPr>
    <w:rPr>
      <w:rFonts w:ascii="Calibri" w:hAnsi="Calibri" w:cs="Calibri"/>
      <w:b/>
      <w:bCs/>
      <w:sz w:val="24"/>
      <w:szCs w:val="24"/>
    </w:rPr>
  </w:style>
  <w:style w:type="paragraph" w:customStyle="1" w:styleId="xl73">
    <w:name w:val="xl73"/>
    <w:basedOn w:val="Normln"/>
    <w:rsid w:val="00353447"/>
    <w:pPr>
      <w:spacing w:before="100" w:beforeAutospacing="1" w:after="100" w:afterAutospacing="1"/>
      <w:ind w:firstLine="0"/>
      <w:jc w:val="left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Normln"/>
    <w:rsid w:val="00353447"/>
    <w:pPr>
      <w:spacing w:before="100" w:beforeAutospacing="1" w:after="100" w:afterAutospacing="1"/>
      <w:ind w:firstLine="0"/>
      <w:jc w:val="left"/>
    </w:pPr>
    <w:rPr>
      <w:rFonts w:ascii="Calibri" w:hAnsi="Calibri" w:cs="Calibri"/>
      <w:b/>
      <w:bCs/>
      <w:sz w:val="24"/>
      <w:szCs w:val="24"/>
    </w:rPr>
  </w:style>
  <w:style w:type="paragraph" w:customStyle="1" w:styleId="xl75">
    <w:name w:val="xl75"/>
    <w:basedOn w:val="Normln"/>
    <w:rsid w:val="00353447"/>
    <w:pPr>
      <w:spacing w:before="100" w:beforeAutospacing="1" w:after="100" w:afterAutospacing="1"/>
      <w:ind w:firstLine="0"/>
      <w:jc w:val="left"/>
    </w:pPr>
    <w:rPr>
      <w:rFonts w:ascii="Calibri" w:hAnsi="Calibri" w:cs="Calibri"/>
      <w:sz w:val="24"/>
      <w:szCs w:val="24"/>
    </w:rPr>
  </w:style>
  <w:style w:type="paragraph" w:customStyle="1" w:styleId="xl76">
    <w:name w:val="xl76"/>
    <w:basedOn w:val="Normln"/>
    <w:rsid w:val="00353447"/>
    <w:pPr>
      <w:spacing w:before="100" w:beforeAutospacing="1" w:after="100" w:afterAutospacing="1"/>
      <w:ind w:firstLine="0"/>
      <w:jc w:val="center"/>
    </w:pPr>
    <w:rPr>
      <w:rFonts w:ascii="Calibri" w:hAnsi="Calibri" w:cs="Calibri"/>
      <w:sz w:val="24"/>
      <w:szCs w:val="24"/>
    </w:rPr>
  </w:style>
  <w:style w:type="paragraph" w:customStyle="1" w:styleId="xl77">
    <w:name w:val="xl77"/>
    <w:basedOn w:val="Normln"/>
    <w:rsid w:val="00353447"/>
    <w:pPr>
      <w:spacing w:before="100" w:beforeAutospacing="1" w:after="100" w:afterAutospacing="1"/>
      <w:ind w:firstLine="0"/>
      <w:jc w:val="center"/>
    </w:pPr>
    <w:rPr>
      <w:rFonts w:ascii="Calibri" w:hAnsi="Calibri" w:cs="Calibri"/>
      <w:b/>
      <w:bCs/>
      <w:sz w:val="24"/>
      <w:szCs w:val="24"/>
    </w:rPr>
  </w:style>
  <w:style w:type="paragraph" w:customStyle="1" w:styleId="xl78">
    <w:name w:val="xl78"/>
    <w:basedOn w:val="Normln"/>
    <w:rsid w:val="00353447"/>
    <w:pPr>
      <w:shd w:val="clear" w:color="000000" w:fill="FFFF00"/>
      <w:spacing w:before="100" w:beforeAutospacing="1" w:after="100" w:afterAutospacing="1"/>
      <w:ind w:firstLine="0"/>
      <w:jc w:val="center"/>
    </w:pPr>
    <w:rPr>
      <w:rFonts w:ascii="Calibri" w:hAnsi="Calibri" w:cs="Calibri"/>
      <w:b/>
      <w:bCs/>
      <w:sz w:val="24"/>
      <w:szCs w:val="24"/>
    </w:rPr>
  </w:style>
  <w:style w:type="paragraph" w:customStyle="1" w:styleId="estka-nadpis">
    <w:name w:val="Šestka-nadpis"/>
    <w:basedOn w:val="Normln"/>
    <w:autoRedefine/>
    <w:rsid w:val="005F152D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uppressAutoHyphens/>
      <w:spacing w:before="240" w:after="120"/>
      <w:ind w:firstLine="0"/>
      <w:jc w:val="center"/>
    </w:pPr>
    <w:rPr>
      <w:rFonts w:ascii="Arial" w:hAnsi="Arial" w:cs="Arial"/>
      <w:b/>
      <w:bCs/>
      <w:color w:val="000000"/>
      <w:sz w:val="28"/>
      <w:szCs w:val="28"/>
      <w:u w:val="single"/>
      <w:lang w:eastAsia="ar-SA"/>
    </w:rPr>
  </w:style>
  <w:style w:type="character" w:customStyle="1" w:styleId="Nhozy2Char">
    <w:name w:val="Náhozy2 Char"/>
    <w:basedOn w:val="Standardnpsmoodstavce"/>
    <w:link w:val="Nhozy2"/>
    <w:rsid w:val="005F152D"/>
    <w:rPr>
      <w:color w:val="000000"/>
      <w:sz w:val="22"/>
      <w:szCs w:val="22"/>
    </w:rPr>
  </w:style>
  <w:style w:type="paragraph" w:customStyle="1" w:styleId="Rejstk">
    <w:name w:val="Rejstřík"/>
    <w:basedOn w:val="Normln"/>
    <w:rsid w:val="005F152D"/>
    <w:pPr>
      <w:suppressLineNumbers/>
      <w:suppressAutoHyphens/>
      <w:spacing w:before="0"/>
      <w:ind w:firstLine="0"/>
    </w:pPr>
    <w:rPr>
      <w:rFonts w:cs="Tahoma"/>
      <w:szCs w:val="24"/>
      <w:lang w:eastAsia="ar-SA"/>
    </w:rPr>
  </w:style>
  <w:style w:type="paragraph" w:styleId="Zpat">
    <w:name w:val="footer"/>
    <w:basedOn w:val="Normln"/>
    <w:link w:val="ZpatChar"/>
    <w:unhideWhenUsed/>
    <w:rsid w:val="00AF596D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rsid w:val="00AF596D"/>
    <w:rPr>
      <w:sz w:val="22"/>
    </w:rPr>
  </w:style>
  <w:style w:type="paragraph" w:customStyle="1" w:styleId="xl65">
    <w:name w:val="xl65"/>
    <w:basedOn w:val="Normln"/>
    <w:rsid w:val="00A123B2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66">
    <w:name w:val="xl66"/>
    <w:basedOn w:val="Normln"/>
    <w:rsid w:val="00A123B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67">
    <w:name w:val="xl67"/>
    <w:basedOn w:val="Normln"/>
    <w:rsid w:val="00A123B2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sz w:val="24"/>
      <w:szCs w:val="24"/>
    </w:rPr>
  </w:style>
  <w:style w:type="paragraph" w:customStyle="1" w:styleId="xl68">
    <w:name w:val="xl68"/>
    <w:basedOn w:val="Normln"/>
    <w:rsid w:val="00A123B2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Normln"/>
    <w:rsid w:val="00A123B2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70">
    <w:name w:val="xl70"/>
    <w:basedOn w:val="Normln"/>
    <w:rsid w:val="00A123B2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6239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4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2015_16\King%202015%20ligy\Data\Sablona-new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1DB6A-2B1C-4D0C-9D31-1D68A3368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Sablona-new</Template>
  <TotalTime>16</TotalTime>
  <Pages>21</Pages>
  <Words>5906</Words>
  <Characters>34851</Characters>
  <Application>Microsoft Office Word</Application>
  <DocSecurity>0</DocSecurity>
  <Lines>290</Lines>
  <Paragraphs>81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Zpravodaj I. KL</vt:lpstr>
    </vt:vector>
  </TitlesOfParts>
  <Company>ČMKS</Company>
  <LinksUpToDate>false</LinksUpToDate>
  <CharactersWithSpaces>40676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Zpravodaj I. KL</dc:title>
  <dc:subject>Informace z kuželkářského sportu</dc:subject>
  <dc:creator>Jirka;OpenTBS 1.9.11</dc:creator>
  <cp:lastModifiedBy>Jiří Spěváček</cp:lastModifiedBy>
  <cp:revision>3</cp:revision>
  <cp:lastPrinted>2017-09-11T14:22:00Z</cp:lastPrinted>
  <dcterms:created xsi:type="dcterms:W3CDTF">2026-08-30T17:47:00Z</dcterms:created>
  <dcterms:modified xsi:type="dcterms:W3CDTF">2026-08-31T08:48:00Z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1,4,5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TLP: GREEN</vt:lpwstr>
  </property>
  <property fmtid="{D5CDD505-2E9C-101B-9397-08002B2CF9AE}" pid="5" name="MSIP_Label_2b1d3de5-f378-4f1a-98b2-045b457791ed_Enabled">
    <vt:lpwstr>true</vt:lpwstr>
  </property>
  <property fmtid="{D5CDD505-2E9C-101B-9397-08002B2CF9AE}" pid="6" name="MSIP_Label_2b1d3de5-f378-4f1a-98b2-045b457791ed_SetDate">
    <vt:lpwstr>2024-06-22T12:12:53Z</vt:lpwstr>
  </property>
  <property fmtid="{D5CDD505-2E9C-101B-9397-08002B2CF9AE}" pid="7" name="MSIP_Label_2b1d3de5-f378-4f1a-98b2-045b457791ed_Method">
    <vt:lpwstr>Standard</vt:lpwstr>
  </property>
  <property fmtid="{D5CDD505-2E9C-101B-9397-08002B2CF9AE}" pid="8" name="MSIP_Label_2b1d3de5-f378-4f1a-98b2-045b457791ed_Name">
    <vt:lpwstr>TLP-GREEN</vt:lpwstr>
  </property>
  <property fmtid="{D5CDD505-2E9C-101B-9397-08002B2CF9AE}" pid="9" name="MSIP_Label_2b1d3de5-f378-4f1a-98b2-045b457791ed_SiteId">
    <vt:lpwstr>63bc9307-946b-4c36-9003-abc36ab892f7</vt:lpwstr>
  </property>
  <property fmtid="{D5CDD505-2E9C-101B-9397-08002B2CF9AE}" pid="10" name="MSIP_Label_2b1d3de5-f378-4f1a-98b2-045b457791ed_ActionId">
    <vt:lpwstr>ef03ace6-c388-4a3c-85be-8dee3d3f6c19</vt:lpwstr>
  </property>
  <property fmtid="{D5CDD505-2E9C-101B-9397-08002B2CF9AE}" pid="11" name="MSIP_Label_2b1d3de5-f378-4f1a-98b2-045b457791ed_ContentBits">
    <vt:lpwstr>1</vt:lpwstr>
  </property>
</Properties>
</file>